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89A6A">
      <w:pPr>
        <w:jc w:val="center"/>
        <w:rPr>
          <w:rFonts w:ascii="黑体" w:eastAsia="黑体"/>
          <w:sz w:val="36"/>
          <w:szCs w:val="36"/>
        </w:rPr>
      </w:pPr>
    </w:p>
    <w:p w14:paraId="281F9660">
      <w:pPr>
        <w:spacing w:beforeLines="100" w:line="360" w:lineRule="auto"/>
        <w:ind w:firstLine="561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一般公共预算支出编制流程图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012"/>
        <w:gridCol w:w="1800"/>
        <w:gridCol w:w="2184"/>
        <w:gridCol w:w="1596"/>
      </w:tblGrid>
      <w:tr w14:paraId="5B38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/>
          </w:tcPr>
          <w:p w14:paraId="2A20016C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部门单位</w:t>
            </w:r>
          </w:p>
        </w:tc>
        <w:tc>
          <w:tcPr>
            <w:tcW w:w="2012" w:type="dxa"/>
            <w:noWrap/>
          </w:tcPr>
          <w:p w14:paraId="65E5DE76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业务科室</w:t>
            </w:r>
          </w:p>
        </w:tc>
        <w:tc>
          <w:tcPr>
            <w:tcW w:w="1800" w:type="dxa"/>
            <w:noWrap/>
          </w:tcPr>
          <w:p w14:paraId="3325B7D1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预算科</w:t>
            </w:r>
          </w:p>
        </w:tc>
        <w:tc>
          <w:tcPr>
            <w:tcW w:w="2184" w:type="dxa"/>
            <w:noWrap/>
          </w:tcPr>
          <w:p w14:paraId="44F33B8F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局领导</w:t>
            </w:r>
          </w:p>
        </w:tc>
        <w:tc>
          <w:tcPr>
            <w:tcW w:w="1596" w:type="dxa"/>
            <w:noWrap/>
          </w:tcPr>
          <w:p w14:paraId="4C7E565C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市政府</w:t>
            </w:r>
          </w:p>
          <w:p w14:paraId="4C79598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市人大</w:t>
            </w:r>
          </w:p>
        </w:tc>
      </w:tr>
      <w:tr w14:paraId="4031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2" w:hRule="atLeast"/>
        </w:trPr>
        <w:tc>
          <w:tcPr>
            <w:tcW w:w="1516" w:type="dxa"/>
            <w:noWrap/>
          </w:tcPr>
          <w:p w14:paraId="25EAA587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3284855</wp:posOffset>
                      </wp:positionH>
                      <wp:positionV relativeFrom="paragraph">
                        <wp:posOffset>-2256155</wp:posOffset>
                      </wp:positionV>
                      <wp:extent cx="635" cy="0"/>
                      <wp:effectExtent l="75565" t="38100" r="0" b="38100"/>
                      <wp:wrapNone/>
                      <wp:docPr id="188" name="直接连接符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58.65pt;margin-top:-177.65pt;height:0pt;width:0.05pt;z-index:251730944;mso-width-relative:page;mso-height-relative:page;" filled="f" stroked="t" coordsize="21600,21600" o:gfxdata="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JhEv2AAAAA0BAAAPAAAAAAAAAAEAIAAAACIAAABkcnMv&#10;ZG93bnJldi54bWxQSwECFAAUAAAACACHTuJA0EFNpAMCAAD3AwAADgAAAAAAAAABACAAAAAnAQAA&#10;ZHJzL2Uyb0RvYy54bWxQSwUGAAAAAAYABgBZAQAAnAUAAAAA&#10;">
                      <v:fill on="f" focussize="0,0"/>
                      <v:stroke weight="1.25pt" color="#739CC3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539E7BA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EF2E8E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32A6766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3202FC7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315A19E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175260</wp:posOffset>
                      </wp:positionV>
                      <wp:extent cx="742315" cy="913765"/>
                      <wp:effectExtent l="7620" t="7620" r="12065" b="12065"/>
                      <wp:wrapNone/>
                      <wp:docPr id="192" name="矩形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315" cy="913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C90A751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部门编报“一上”预算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05pt;margin-top:13.8pt;height:71.95pt;width:58.45pt;z-index:251705344;mso-width-relative:page;mso-height-relative:page;" fillcolor="#FFFFFF" filled="t" stroked="t" coordsize="21600,21600" o:gfxdata="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wNIQHWAAAACAEAAA8AAAAAAAAAAQAgAAAAIgAAAGRy&#10;cy9kb3ducmV2LnhtbFBLAQIUABQAAAAIAIdO4kADN1GwBwIAADsEAAAOAAAAAAAAAAEAIAAAACUB&#10;AABkcnMvZTJvRG9jLnhtbFBLBQYAAAAABgAGAFkBAACe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5C90A751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部门编报“一上”预算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-15240</wp:posOffset>
                      </wp:positionV>
                      <wp:extent cx="635" cy="198120"/>
                      <wp:effectExtent l="37465" t="0" r="38100" b="11430"/>
                      <wp:wrapNone/>
                      <wp:docPr id="196" name="直接连接符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2.65pt;margin-top:-1.2pt;height:15.6pt;width:0.05pt;z-index:251709440;mso-width-relative:page;mso-height-relative:page;" filled="f" stroked="t" coordsize="21600,21600" o:gfxdata="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2Ha99YAAAAHAQAADwAAAAAAAAABACAAAAAiAAAAZHJz&#10;L2Rvd25yZXYueG1sUEsBAhQAFAAAAAgAh07iQDiFn2wGAgAA/AMAAA4AAAAAAAAAAQAgAAAAJQEA&#10;AGRycy9lMm9Eb2MueG1sUEsFBgAAAAAGAAYAWQEAAJ0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-15240</wp:posOffset>
                      </wp:positionV>
                      <wp:extent cx="1943100" cy="0"/>
                      <wp:effectExtent l="0" t="0" r="0" b="0"/>
                      <wp:wrapNone/>
                      <wp:docPr id="190" name="直接连接符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35.05pt;margin-top:-1.2pt;height:0pt;width:153pt;z-index:251708416;mso-width-relative:page;mso-height-relative:page;" filled="f" stroked="t" coordsize="21600,21600" o:gfxdata="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FBXL1QAAAAgBAAAPAAAAAAAAAAEAIAAAACIAAABkcnMvZG93&#10;bnJldi54bWxQSwECFAAUAAAACACHTuJAbbf8ZAMCAAABBAAADgAAAAAAAAABACAAAAAkAQAAZHJz&#10;L2Uyb0RvYy54bWxQSwUGAAAAAAYABgBZAQAAmQ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7BD37BF7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B90C9CF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195EDD6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34925</wp:posOffset>
                      </wp:positionV>
                      <wp:extent cx="635" cy="693420"/>
                      <wp:effectExtent l="7620" t="0" r="10795" b="11430"/>
                      <wp:wrapNone/>
                      <wp:docPr id="205" name="直接连接符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85pt;margin-top:2.75pt;height:54.6pt;width:0.05pt;z-index:251720704;mso-width-relative:page;mso-height-relative:page;" filled="f" stroked="t" coordsize="21600,21600" o:gfxdata="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bNXEe1wAAAAcBAAAPAAAAAAAAAAEAIAAAACIAAABkcnMvZG93bnJl&#10;di54bWxQSwECFAAUAAAACACHTuJAMxG/Wf4BAAD4AwAADgAAAAAAAAABACAAAAAmAQAAZHJzL2Uy&#10;b0RvYy54bWxQSwUGAAAAAAYABgBZAQAAlg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4006215</wp:posOffset>
                      </wp:positionH>
                      <wp:positionV relativeFrom="paragraph">
                        <wp:posOffset>133350</wp:posOffset>
                      </wp:positionV>
                      <wp:extent cx="635" cy="297815"/>
                      <wp:effectExtent l="7620" t="0" r="10795" b="6985"/>
                      <wp:wrapNone/>
                      <wp:docPr id="198" name="直接连接符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29781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15.45pt;margin-top:10.5pt;height:23.45pt;width:0.05pt;z-index:251713536;mso-width-relative:page;mso-height-relative:page;" filled="f" stroked="t" coordsize="21600,21600" o:gfxdata="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oR2IdgAAAAJAQAADwAAAAAAAAABACAAAAAiAAAAZHJzL2Rvd25yZXYu&#10;eG1sUEsBAhQAFAAAAAgAh07iQCQBwLH7AQAA+AMAAA4AAAAAAAAAAQAgAAAAJwEAAGRycy9lMm9E&#10;b2MueG1sUEsFBgAAAAAGAAYAWQEAAJQFAAAAAA=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489585</wp:posOffset>
                      </wp:positionV>
                      <wp:extent cx="746760" cy="395605"/>
                      <wp:effectExtent l="7620" t="7620" r="26670" b="15875"/>
                      <wp:wrapNone/>
                      <wp:docPr id="199" name="矩形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FBBB1BD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9pt;margin-top:38.55pt;height:31.15pt;width:58.8pt;z-index:251712512;mso-width-relative:page;mso-height-relative:page;" fillcolor="#FFFFFF" filled="t" stroked="t" coordsize="21600,21600" o:gfxdata="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dddgbtgAAAAKAQAADwAAAAAAAAABACAAAAAiAAAA&#10;ZHJzL2Rvd25yZXYueG1sUEsBAhQAFAAAAAgAh07iQJHR2XkHAgAAOwQAAA4AAAAAAAAAAQAgAAAA&#10;JwEAAGRycy9lMm9Eb2MueG1sUEsFBgAAAAAGAAYAWQEAAKAFAAAA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4FBBB1BD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审核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489585</wp:posOffset>
                      </wp:positionV>
                      <wp:extent cx="746760" cy="296545"/>
                      <wp:effectExtent l="7620" t="7620" r="26670" b="19685"/>
                      <wp:wrapNone/>
                      <wp:docPr id="202" name="矩形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5C80BE2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复审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8.85pt;margin-top:38.55pt;height:23.35pt;width:58.8pt;z-index:251711488;mso-width-relative:page;mso-height-relative:page;" fillcolor="#FFFFFF" filled="t" stroked="t" coordsize="21600,21600" o:gfxdata="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7VCoLZAAAACgEAAA8AAAAAAAAAAQAgAAAAIgAA&#10;AGRycy9kb3ducmV2LnhtbFBLAQIUABQAAAAIAIdO4kCu88TnBwIAADsEAAAOAAAAAAAAAAEAIAAA&#10;ACgBAABkcnMvZTJvRG9jLnhtbFBLBQYAAAAABgAGAFkBAACh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55C80BE2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复审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92075</wp:posOffset>
                      </wp:positionV>
                      <wp:extent cx="571500" cy="196215"/>
                      <wp:effectExtent l="7620" t="7620" r="11430" b="24765"/>
                      <wp:wrapNone/>
                      <wp:docPr id="207" name="矩形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D2F847D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8.75pt;margin-top:7.25pt;height:15.45pt;width:45pt;z-index:251715584;mso-width-relative:page;mso-height-relative:page;" fillcolor="#FFFFFF" filled="t" stroked="t" coordsize="21600,21600" o:gfxdata="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CgNrPXAAAACQEAAA8AAAAAAAAA&#10;AQAgAAAAIgAAAGRycy9kb3ducmV2LnhtbFBLAQIUABQAAAAIAIdO4kC4aY5gEgIAAF8EAAAOAAAA&#10;AAAAAAEAIAAAACYBAABkcnMvZTJvRG9jLnhtbFBLBQYAAAAABgAGAFkBAACqBQAAAAA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5D2F847D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89535</wp:posOffset>
                      </wp:positionV>
                      <wp:extent cx="635" cy="198120"/>
                      <wp:effectExtent l="37465" t="0" r="38100" b="11430"/>
                      <wp:wrapNone/>
                      <wp:docPr id="193" name="直接连接符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6.9pt;margin-top:7.05pt;height:15.6pt;width:0.05pt;z-index:251717632;mso-width-relative:page;mso-height-relative:page;" filled="f" stroked="t" coordsize="21600,21600" o:gfxdata="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6fLObXAAAACQEAAA8AAAAAAAAAAQAgAAAAIgAAAGRy&#10;cy9kb3ducmV2LnhtbFBLAQIUABQAAAAIAIdO4kBqXWQ6BgIAAPwDAAAOAAAAAAAAAAEAIAAAACYB&#10;AABkcnMvZTJvRG9jLnhtbFBLBQYAAAAABgAGAFkBAACe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89535</wp:posOffset>
                      </wp:positionV>
                      <wp:extent cx="914400" cy="0"/>
                      <wp:effectExtent l="0" t="0" r="0" b="0"/>
                      <wp:wrapNone/>
                      <wp:docPr id="191" name="直接连接符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126.9pt;margin-top:7.05pt;height:0pt;width:72pt;z-index:251716608;mso-width-relative:page;mso-height-relative:page;" filled="f" stroked="t" coordsize="21600,21600" o:gfxdata="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Pz85H1QAAAAkBAAAPAAAAAAAAAAEAIAAAACIAAABkcnMvZG93&#10;bnJldi54bWxQSwECFAAUAAAACACHTuJAx/xPWgMCAAAABAAADgAAAAAAAAABACAAAAAkAQAAZHJz&#10;L2Uyb0RvYy54bWxQSwUGAAAAAAYABgBZAQAAmQ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89535</wp:posOffset>
                      </wp:positionV>
                      <wp:extent cx="914400" cy="0"/>
                      <wp:effectExtent l="0" t="0" r="0" b="0"/>
                      <wp:wrapNone/>
                      <wp:docPr id="204" name="直接连接符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43.9pt;margin-top:7.05pt;height:0pt;width:72pt;z-index:251714560;mso-width-relative:page;mso-height-relative:page;" filled="f" stroked="t" coordsize="21600,21600" o:gfxdata="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rbN671QAAAAkBAAAPAAAAAAAAAAEAIAAAACIAAABkcnMvZG93&#10;bnJldi54bWxQSwECFAAUAAAACACHTuJARq8r7QMCAAAABAAADgAAAAAAAAABACAAAAAkAQAAZHJz&#10;L2Uyb0RvYy54bWxQSwUGAAAAAAYABgBZAQAAmQ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290830</wp:posOffset>
                      </wp:positionV>
                      <wp:extent cx="803910" cy="734060"/>
                      <wp:effectExtent l="7620" t="7620" r="26670" b="20320"/>
                      <wp:wrapNone/>
                      <wp:docPr id="203" name="矩形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910" cy="734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895642F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146E6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初审“一上”预算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0.15pt;margin-top:22.9pt;height:57.8pt;width:63.3pt;z-index:251710464;mso-width-relative:page;mso-height-relative:page;" fillcolor="#FFFFFF" filled="t" stroked="t" coordsize="21600,21600" o:gfxdata="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GoIUbYAAAACgEA&#10;AA8AAAAAAAAAAQAgAAAAIgAAAGRycy9kb3ducmV2LnhtbFBLAQIUABQAAAAIAIdO4kDxX6isGgIA&#10;AF8EAAAOAAAAAAAAAAEAIAAAACcBAABkcnMvZTJvRG9jLnhtbFBLBQYAAAAABgAGAFkBAACzBQAA&#10;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2895642F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3B146E69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初审“一上”预算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622300</wp:posOffset>
                      </wp:positionV>
                      <wp:extent cx="457200" cy="0"/>
                      <wp:effectExtent l="0" t="38100" r="0" b="38100"/>
                      <wp:wrapNone/>
                      <wp:docPr id="194" name="直接连接符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45.1pt;margin-top:49pt;height:0pt;width:36pt;z-index:251724800;mso-width-relative:page;mso-height-relative:page;" filled="f" stroked="t" coordsize="21600,21600" o:gfxdata="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TzqKK1gAAAAkBAAAPAAAAAAAAAAEAIAAAACIAAABkcnMvZG93&#10;bnJldi54bWxQSwECFAAUAAAACACHTuJAkBP3ZgICAAD6AwAADgAAAAAAAAABACAAAAAlAQAAZHJz&#10;L2Uyb0RvYy54bWxQSwUGAAAAAAYABgBZAQAAmQ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3910965</wp:posOffset>
                      </wp:positionH>
                      <wp:positionV relativeFrom="paragraph">
                        <wp:posOffset>920115</wp:posOffset>
                      </wp:positionV>
                      <wp:extent cx="635" cy="198120"/>
                      <wp:effectExtent l="7620" t="0" r="10795" b="11430"/>
                      <wp:wrapNone/>
                      <wp:docPr id="195" name="直接连接符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07.95pt;margin-top:72.45pt;height:15.6pt;width:0.05pt;z-index:251732992;mso-width-relative:page;mso-height-relative:page;" filled="f" stroked="t" coordsize="21600,21600" o:gfxdata="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yhAXzZAAAACwEAAA8AAAAAAAAAAQAgAAAAIgAAAGRycy9kb3du&#10;cmV2LnhtbFBLAQIUABQAAAAIAIdO4kCLvGwm/gEAAPgDAAAOAAAAAAAAAAEAIAAAACgBAABkcnMv&#10;ZTJvRG9jLnhtbFBLBQYAAAAABgAGAFkBAACYBQAAAAA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-5715</wp:posOffset>
                      </wp:positionV>
                      <wp:extent cx="635" cy="792480"/>
                      <wp:effectExtent l="37465" t="0" r="38100" b="7620"/>
                      <wp:wrapNone/>
                      <wp:docPr id="197" name="直接连接符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" cy="79248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8.85pt;margin-top:-0.45pt;height:62.4pt;width:0.05pt;z-index:251723776;mso-width-relative:page;mso-height-relative:page;" filled="f" stroked="t" coordsize="21600,21600" o:gfxdata="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50jyTWAAAABwEAAA8AAAAAAAAAAQAgAAAA&#10;IgAAAGRycy9kb3ducmV2LnhtbFBLAQIUABQAAAAIAIdO4kDy028uDQIAAAYEAAAOAAAAAAAAAAEA&#10;IAAAACUBAABkcnMvZTJvRG9jLnhtbFBLBQYAAAAABgAGAFkBAACk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122308F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271780</wp:posOffset>
                      </wp:positionV>
                      <wp:extent cx="457200" cy="0"/>
                      <wp:effectExtent l="0" t="38100" r="0" b="38100"/>
                      <wp:wrapNone/>
                      <wp:docPr id="187" name="直接连接符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53.9pt;margin-top:21.4pt;height:0pt;width:36pt;z-index:251723776;mso-width-relative:page;mso-height-relative:page;" filled="f" stroked="t" coordsize="21600,21600" o:gfxdata="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4sr5h1gAAAAkBAAAPAAAAAAAAAAEAIAAAACIAAABkcnMvZG93&#10;bnJldi54bWxQSwECFAAUAAAACACHTuJA1iCszwICAAD6AwAADgAAAAAAAAABACAAAAAlAQAAZHJz&#10;L2Uyb0RvYy54bWxQSwUGAAAAAAYABgBZAQAAmQ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332105</wp:posOffset>
                      </wp:positionV>
                      <wp:extent cx="685800" cy="0"/>
                      <wp:effectExtent l="0" t="38100" r="0" b="38100"/>
                      <wp:wrapNone/>
                      <wp:docPr id="189" name="直接连接符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85pt;margin-top:26.15pt;height:0pt;width:54pt;z-index:251721728;mso-width-relative:page;mso-height-relative:page;" filled="f" stroked="t" coordsize="21600,21600" o:gfxdata="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zLPArVAAAACAEAAA8AAAAAAAAAAQAgAAAAIgAAAGRycy9kb3du&#10;cmV2LnhtbFBLAQIUABQAAAAIAIdO4kA5dcE3AgIAAPoDAAAOAAAAAAAAAAEAIAAAACQBAABkcnMv&#10;ZTJvRG9jLnhtbFBLBQYAAAAABgAGAFkBAACY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133350</wp:posOffset>
                      </wp:positionV>
                      <wp:extent cx="571500" cy="196215"/>
                      <wp:effectExtent l="7620" t="7620" r="11430" b="24765"/>
                      <wp:wrapNone/>
                      <wp:docPr id="206" name="矩形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A3ABC2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报送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pt;margin-top:10.5pt;height:15.45pt;width:45pt;z-index:251718656;mso-width-relative:page;mso-height-relative:page;" fillcolor="#FFFFFF" filled="t" stroked="t" coordsize="21600,21600" o:gfxdata="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2qh59YAAAAIAQAADwAAAAAAAAAB&#10;ACAAAAAiAAAAZHJzL2Rvd25yZXYueG1sUEsBAhQAFAAAAAgAh07iQBPWjF0SAgAAXwQAAA4AAAAA&#10;AAAAAQAgAAAAJQEAAGRycy9lMm9Eb2MueG1sUEsFBgAAAAAGAAYAWQEAAKkFAAAAAA=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5A3ABC25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报送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AFEC1A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75565</wp:posOffset>
                      </wp:positionV>
                      <wp:extent cx="914400" cy="0"/>
                      <wp:effectExtent l="0" t="0" r="0" b="0"/>
                      <wp:wrapNone/>
                      <wp:docPr id="200" name="直接连接符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8.85pt;margin-top:5.95pt;height:0pt;width:72pt;z-index:251722752;mso-width-relative:page;mso-height-relative:page;" filled="f" stroked="t" coordsize="21600,21600" o:gfxdata="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aKWKnSAAAACAEAAA8AAAAAAAAAAQAgAAAAIgAAAGRycy9kb3ducmV2&#10;LnhtbFBLAQIUABQAAAAIAIdO4kDBi0niAgIAAAAEAAAOAAAAAAAAAAEAIAAAACEBAABkcnMvZTJv&#10;RG9jLnhtbFBLBQYAAAAABgAGAFkBAACVBQAAAAA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273685</wp:posOffset>
                      </wp:positionV>
                      <wp:extent cx="635" cy="297180"/>
                      <wp:effectExtent l="37465" t="0" r="38100" b="7620"/>
                      <wp:wrapNone/>
                      <wp:docPr id="201" name="直接连接符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16.85pt;margin-top:21.55pt;height:23.4pt;width:0.05pt;z-index:251727872;mso-width-relative:page;mso-height-relative:page;" filled="f" stroked="t" coordsize="21600,21600" o:gfxdata="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mL7BS2AAAAAkBAAAPAAAAAAAAAAEAIAAA&#10;ACIAAABkcnMvZG93bnJldi54bWxQSwECFAAUAAAACACHTuJA8lOw5wwCAAAGBAAADgAAAAAAAAAB&#10;ACAAAAAnAQAAZHJzL2Uyb0RvYy54bWxQSwUGAAAAAAYABgBZAQAApQ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273685</wp:posOffset>
                      </wp:positionV>
                      <wp:extent cx="571500" cy="494665"/>
                      <wp:effectExtent l="7620" t="7620" r="11430" b="12065"/>
                      <wp:wrapNone/>
                      <wp:docPr id="128" name="矩形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FF1B158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反馈</w:t>
                                  </w:r>
                                </w:p>
                                <w:p w14:paraId="56B2378D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.85pt;margin-top:21.55pt;height:38.95pt;width:45pt;z-index:251719680;mso-width-relative:page;mso-height-relative:page;" fillcolor="#FFFFFF" filled="t" stroked="t" coordsize="21600,21600" o:gfxdata="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LJ0ol1wAAAAkBAAAPAAAAAAAA&#10;AAEAIAAAACIAAABkcnMvZG93bnJldi54bWxQSwECFAAUAAAACACHTuJAx18/qhMCAABfBAAADgAA&#10;AAAAAAABACAAAAAmAQAAZHJzL2Uyb0RvYy54bWxQSwUGAAAAAAYABgBZAQAAqwUAAAAA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5FF1B158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反馈</w:t>
                            </w:r>
                          </w:p>
                          <w:p w14:paraId="56B2378D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E54E40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116205</wp:posOffset>
                      </wp:positionV>
                      <wp:extent cx="1028700" cy="0"/>
                      <wp:effectExtent l="0" t="0" r="0" b="0"/>
                      <wp:wrapNone/>
                      <wp:docPr id="142" name="直接连接符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24.85pt;margin-top:9.15pt;height:0pt;width:81pt;z-index:251734016;mso-width-relative:page;mso-height-relative:page;" filled="f" stroked="t" coordsize="21600,21600" o:gfxdata="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lkA2tYAAAAJAQAADwAAAAAAAAABACAAAAAiAAAAZHJzL2Rv&#10;d25yZXYueG1sUEsBAhQAFAAAAAgAh07iQAbRAyEDAgAAAQQAAA4AAAAAAAAAAQAgAAAAJQEAAGRy&#10;cy9lMm9Eb2MueG1sUEsFBgAAAAAGAAYAWQEAAJoFAAAAAA=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17145</wp:posOffset>
                      </wp:positionV>
                      <wp:extent cx="635" cy="296545"/>
                      <wp:effectExtent l="37465" t="0" r="38100" b="8255"/>
                      <wp:wrapNone/>
                      <wp:docPr id="122" name="直接连接符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29654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24.85pt;margin-top:1.35pt;height:23.35pt;width:0.05pt;z-index:251735040;mso-width-relative:page;mso-height-relative:page;" filled="f" stroked="t" coordsize="21600,21600" o:gfxdata="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IoylS1QAAAAgBAAAPAAAAAAAAAAEAIAAAACIAAABkcnMvZG93&#10;bnJldi54bWxQSwECFAAUAAAACACHTuJAtyTMqQMCAAD8AwAADgAAAAAAAAABACAAAAAkAQAAZHJz&#10;L2Uyb0RvYy54bWxQSwUGAAAAAAYABgBZAQAAmQ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215265</wp:posOffset>
                      </wp:positionV>
                      <wp:extent cx="1143000" cy="792480"/>
                      <wp:effectExtent l="8255" t="7620" r="10795" b="19050"/>
                      <wp:wrapNone/>
                      <wp:docPr id="119" name="矩形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792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FEB2BDD">
                                  <w:pPr>
                                    <w:spacing w:line="44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审定“一下”预算控制数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9.85pt;margin-top:16.95pt;height:62.4pt;width:90pt;z-index:251729920;mso-width-relative:page;mso-height-relative:page;" fillcolor="#FFFFFF" filled="t" stroked="t" coordsize="21600,21600" o:gfxdata="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pnCNI1wAAAAoBAAAPAAAAAAAAAAEAIAAA&#10;ACIAAABkcnMvZG93bnJldi54bWxQSwECFAAUAAAACACHTuJAKGObGw0CAAA8BAAADgAAAAAAAAAB&#10;ACAAAAAmAQAAZHJzL2Uyb0RvYy54bWxQSwUGAAAAAAYABgBZAQAApQ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2FEB2BDD">
                            <w:pPr>
                              <w:spacing w:line="44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审定“一下”预算控制数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314325</wp:posOffset>
                      </wp:positionV>
                      <wp:extent cx="1143000" cy="1188720"/>
                      <wp:effectExtent l="7620" t="8255" r="11430" b="22225"/>
                      <wp:wrapNone/>
                      <wp:docPr id="147" name="矩形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188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C52D00E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4B90137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资产</w:t>
                                  </w: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  <w:lang w:eastAsia="zh-CN"/>
                                    </w:rPr>
                                    <w:t>办</w:t>
                                  </w: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审核资产配置预算、预算绩效管理科审核绩效目标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1.55pt;margin-top:24.75pt;height:93.6pt;width:90pt;z-index:251726848;mso-width-relative:page;mso-height-relative:page;" fillcolor="#FFFFFF" filled="t" stroked="t" coordsize="21600,21600" o:gfxdata="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1oDsNkAAAAK&#10;AQAADwAAAAAAAAABACAAAAAiAAAAZHJzL2Rvd25yZXYueG1sUEsBAhQAFAAAAAgAh07iQFNOv6cb&#10;AgAAYQQAAA4AAAAAAAAAAQAgAAAAKAEAAGRycy9lMm9Eb2MueG1sUEsFBgAAAAAGAAYAWQEAALUF&#10;AAAA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6C52D00E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34B90137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资产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  <w:lang w:eastAsia="zh-CN"/>
                              </w:rPr>
                              <w:t>办</w:t>
                            </w: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审核资产配置预算、预算绩效管理科审核绩效目标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710565</wp:posOffset>
                      </wp:positionV>
                      <wp:extent cx="228600" cy="0"/>
                      <wp:effectExtent l="0" t="38100" r="0" b="38100"/>
                      <wp:wrapNone/>
                      <wp:docPr id="143" name="直接连接符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51.85pt;margin-top:55.95pt;height:0pt;width:18pt;z-index:251731968;mso-width-relative:page;mso-height-relative:page;" filled="f" stroked="t" coordsize="21600,21600" o:gfxdata="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8l0oUdYAAAALAQAADwAAAAAAAAABACAAAAAiAAAAZHJzL2Rv&#10;d25yZXYueG1sUEsBAhQAFAAAAAgAh07iQAqNunwDAgAA+gMAAA4AAAAAAAAAAQAgAAAAJQEAAGRy&#10;cy9lMm9Eb2MueG1sUEsFBgAAAAAGAAYAWQEAAJo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1007745</wp:posOffset>
                      </wp:positionV>
                      <wp:extent cx="635" cy="594360"/>
                      <wp:effectExtent l="7620" t="0" r="10795" b="15240"/>
                      <wp:wrapNone/>
                      <wp:docPr id="123" name="直接连接符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9436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14.85pt;margin-top:79.35pt;height:46.8pt;width:0.05pt;z-index:251737088;mso-width-relative:page;mso-height-relative:page;" filled="f" stroked="t" coordsize="21600,21600" o:gfxdata="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b4axLZAAAACwEAAA8AAAAAAAAAAQAgAAAAIgAAAGRycy9kb3du&#10;cmV2LnhtbFBLAQIUABQAAAAIAIdO4kDESRiu/gEAAPgDAAAOAAAAAAAAAAEAIAAAACgBAABkcnMv&#10;ZTJvRG9jLnhtbFBLBQYAAAAABgAGAFkBAACYBQAAAAA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1602105</wp:posOffset>
                      </wp:positionV>
                      <wp:extent cx="800100" cy="0"/>
                      <wp:effectExtent l="0" t="38100" r="0" b="38100"/>
                      <wp:wrapNone/>
                      <wp:docPr id="140" name="直接连接符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51.85pt;margin-top:126.15pt;height:0pt;width:63pt;z-index:251738112;mso-width-relative:page;mso-height-relative:page;" filled="f" stroked="t" coordsize="21600,21600" o:gfxdata="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mO77n2QAAAAsBAAAPAAAAAAAAAAEAIAAAACIA&#10;AABkcnMvZG93bnJldi54bWxQSwECFAAUAAAACACHTuJA8gCBwAgCAAAEBAAADgAAAAAAAAABACAA&#10;AAAoAQAAZHJzL2Uyb0RvYy54bWxQSwUGAAAAAAYABgBZAQAAog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313690</wp:posOffset>
                      </wp:positionV>
                      <wp:extent cx="916305" cy="494665"/>
                      <wp:effectExtent l="7620" t="7620" r="9525" b="12065"/>
                      <wp:wrapNone/>
                      <wp:docPr id="125" name="矩形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5ACF487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汇总测算控制数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9.7pt;margin-top:24.7pt;height:38.95pt;width:72.15pt;z-index:251728896;mso-width-relative:page;mso-height-relative:page;" fillcolor="#FFFFFF" filled="t" stroked="t" coordsize="21600,21600" o:gfxdata="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j1I2U2AAAAAoBAAAPAAAAAAAAAAEAIAAAACIA&#10;AABkcnMvZG93bnJldi54bWxQSwECFAAUAAAACACHTuJAswJB9QkCAAA7BAAADgAAAAAAAAABACAA&#10;AAAnAQAAZHJzL2Uyb0RvYy54bWxQSwUGAAAAAAYABgBZAQAAog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15ACF487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汇总测算控制数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EE8CD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ADFA593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296545</wp:posOffset>
                      </wp:positionV>
                      <wp:extent cx="803910" cy="989965"/>
                      <wp:effectExtent l="7620" t="7620" r="26670" b="12065"/>
                      <wp:wrapNone/>
                      <wp:docPr id="148" name="矩形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910" cy="989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741CC6E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294271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根据控制数编报“二上”预算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0.15pt;margin-top:23.35pt;height:77.95pt;width:63.3pt;z-index:251725824;mso-width-relative:page;mso-height-relative:page;" fillcolor="#FFFFFF" filled="t" stroked="t" coordsize="21600,21600" o:gfxdata="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w03MvXAAAACAEAAA8AAAAA&#10;AAAAAQAgAAAAIgAAAGRycy9kb3ducmV2LnhtbFBLAQIUABQAAAAIAIdO4kBWqXVSFQIAAF8EAAAO&#10;AAAAAAAAAAEAIAAAACYBAABkcnMvZTJvRG9jLnhtbFBLBQYAAAAABgAGAFkBAACt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0741CC6E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46294271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根据控制数编报“二上”预算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082316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40005</wp:posOffset>
                      </wp:positionV>
                      <wp:extent cx="916305" cy="792480"/>
                      <wp:effectExtent l="8255" t="7620" r="8890" b="19050"/>
                      <wp:wrapNone/>
                      <wp:docPr id="121" name="矩形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792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B149B8F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下达“一下”预算控制数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9.85pt;margin-top:3.15pt;height:62.4pt;width:72.15pt;z-index:251736064;mso-width-relative:page;mso-height-relative:page;" fillcolor="#FFFFFF" filled="t" stroked="t" coordsize="21600,21600" o:gfxdata="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NJLcE1wAAAAkBAAAPAAAAAAAAAAEAIAAAACIA&#10;AABkcnMvZG93bnJldi54bWxQSwECFAAUAAAACACHTuJA5/RoqQoCAAA7BAAADgAAAAAAAAABACAA&#10;AAAmAQAAZHJzL2Uyb0RvYy54bWxQSwUGAAAAAAYABgBZAQAAog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4B149B8F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下达“一下”预算控制数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6E9DFD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80645</wp:posOffset>
                      </wp:positionV>
                      <wp:extent cx="635" cy="396240"/>
                      <wp:effectExtent l="37465" t="0" r="38100" b="3810"/>
                      <wp:wrapNone/>
                      <wp:docPr id="149" name="直接连接符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16.85pt;margin-top:6.35pt;height:31.2pt;width:0.05pt;z-index:251741184;mso-width-relative:page;mso-height-relative:page;" filled="f" stroked="t" coordsize="21600,21600" o:gfxdata="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xqRezWAAAACQEAAA8AAAAAAAAAAQAgAAAAIgAAAGRy&#10;cy9kb3ducmV2LnhtbFBLAQIUABQAAAAIAIdO4kDjSvUQBwIAAPwDAAAOAAAAAAAAAAEAIAAAACUB&#10;AABkcnMvZTJvRG9jLnhtbFBLBQYAAAAABgAGAFkBAACe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179070</wp:posOffset>
                      </wp:positionV>
                      <wp:extent cx="1485900" cy="0"/>
                      <wp:effectExtent l="0" t="38100" r="0" b="38100"/>
                      <wp:wrapNone/>
                      <wp:docPr id="135" name="直接连接符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54pt;margin-top:14.1pt;height:0pt;width:117pt;z-index:251739136;mso-width-relative:page;mso-height-relative:page;" filled="f" stroked="t" coordsize="21600,21600" o:gfxdata="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NmPTm1gAAAAkBAAAPAAAAAAAAAAEAIAAAACIA&#10;AABkcnMvZG93bnJldi54bWxQSwECFAAUAAAACACHTuJAr3kS6QsCAAAFBAAADgAAAAAAAAABACAA&#10;AAAlAQAAZHJzL2Uyb0RvYy54bWxQSwUGAAAAAAYABgBZAQAAog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BB7C33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715645</wp:posOffset>
                      </wp:positionV>
                      <wp:extent cx="685800" cy="0"/>
                      <wp:effectExtent l="0" t="38100" r="0" b="38100"/>
                      <wp:wrapNone/>
                      <wp:docPr id="136" name="直接连接符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85pt;margin-top:56.35pt;height:0pt;width:54pt;z-index:251745280;mso-width-relative:page;mso-height-relative:page;" filled="f" stroked="t" coordsize="21600,21600" o:gfxdata="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I/IPrVAAAACgEAAA8AAAAAAAAAAQAgAAAAIgAAAGRycy9kb3du&#10;cmV2LnhtbFBLAQIUABQAAAAIAIdO4kAg9NhCAgIAAPoDAAAOAAAAAAAAAAEAIAAAACQBAABkcnMv&#10;ZTJvRG9jLnhtbFBLBQYAAAAABgAGAFkBAACY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815340</wp:posOffset>
                      </wp:positionV>
                      <wp:extent cx="916305" cy="594360"/>
                      <wp:effectExtent l="7620" t="7620" r="9525" b="26670"/>
                      <wp:wrapNone/>
                      <wp:docPr id="141" name="矩形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594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9D3FC9E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复审“二上”预算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9.7pt;margin-top:64.2pt;height:46.8pt;width:72.15pt;z-index:251748352;mso-width-relative:page;mso-height-relative:page;" fillcolor="#FFFFFF" filled="t" stroked="t" coordsize="21600,21600" o:gfxdata="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TfxPTZAAAACwEAAA8AAAAAAAAAAQAgAAAA&#10;IgAAAGRycy9kb3ducmV2LnhtbFBLAQIUABQAAAAIAIdO4kATL11CCgIAADsEAAAOAAAAAAAAAAEA&#10;IAAAACgBAABkcnMvZTJvRG9jLnhtbFBLBQYAAAAABgAGAFkBAACk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09D3FC9E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复审“二上”预算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1013460</wp:posOffset>
                      </wp:positionV>
                      <wp:extent cx="571500" cy="395605"/>
                      <wp:effectExtent l="7620" t="7620" r="11430" b="15875"/>
                      <wp:wrapNone/>
                      <wp:docPr id="130" name="矩形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53C64D9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反馈</w:t>
                                  </w:r>
                                </w:p>
                                <w:p w14:paraId="3EB3881E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.7pt;margin-top:79.8pt;height:31.15pt;width:45pt;z-index:251743232;mso-width-relative:page;mso-height-relative:page;" fillcolor="#FFFFFF" filled="t" stroked="t" coordsize="21600,21600" o:gfxdata="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CTQNK2AAAAAoBAAAPAAAAAAAA&#10;AAEAIAAAACIAAABkcnMvZG93bnJldi54bWxQSwECFAAUAAAACACHTuJAycSP6BICAABfBAAADgAA&#10;AAAAAAABACAAAAAnAQAAZHJzL2Uyb0RvYy54bWxQSwUGAAAAAAYABgBZAQAAqwUAAAAA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253C64D9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反馈</w:t>
                            </w:r>
                          </w:p>
                          <w:p w14:paraId="3EB3881E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913765</wp:posOffset>
                      </wp:positionV>
                      <wp:extent cx="800100" cy="0"/>
                      <wp:effectExtent l="0" t="0" r="0" b="0"/>
                      <wp:wrapNone/>
                      <wp:docPr id="126" name="直接连接符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17.85pt;margin-top:71.95pt;height:0pt;width:63pt;z-index:251746304;mso-width-relative:page;mso-height-relative:page;" filled="f" stroked="t" coordsize="21600,21600" o:gfxdata="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4u8Rj1gAAAAoBAAAPAAAAAAAAAAEAIAAAACIAAABkcnMvZG93&#10;bnJldi54bWxQSwECFAAUAAAACACHTuJAY6/cnAICAAAABAAADgAAAAAAAAABACAAAAAlAQAAZHJz&#10;L2Uyb0RvYy54bWxQSwUGAAAAAAYABgBZAQAAmQ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1210945</wp:posOffset>
                      </wp:positionV>
                      <wp:extent cx="342900" cy="0"/>
                      <wp:effectExtent l="0" t="38100" r="0" b="38100"/>
                      <wp:wrapNone/>
                      <wp:docPr id="144" name="直接连接符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51.85pt;margin-top:95.35pt;height:0pt;width:27pt;z-index:251751424;mso-width-relative:page;mso-height-relative:page;" filled="f" stroked="t" coordsize="21600,21600" o:gfxdata="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F8Iz9YAAAALAQAADwAAAAAAAAABACAAAAAiAAAAZHJzL2Rv&#10;d25yZXYueG1sUEsBAhQAFAAAAAgAh07iQBb/5DQDAgAA+gMAAA4AAAAAAAAAAQAgAAAAJQEAAGRy&#10;cy9lMm9Eb2MueG1sUEsFBgAAAAAGAAYAWQEAAJo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1210945</wp:posOffset>
                      </wp:positionV>
                      <wp:extent cx="342900" cy="0"/>
                      <wp:effectExtent l="0" t="38100" r="0" b="38100"/>
                      <wp:wrapNone/>
                      <wp:docPr id="127" name="直接连接符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52.85pt;margin-top:95.35pt;height:0pt;width:27pt;z-index:251749376;mso-width-relative:page;mso-height-relative:page;" filled="f" stroked="t" coordsize="21600,21600" o:gfxdata="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uuw79YAAAALAQAADwAAAAAAAAABACAAAAAiAAAAZHJzL2Rv&#10;d25yZXYueG1sUEsBAhQAFAAAAAgAh07iQJJ24ZcDAgAA+gMAAA4AAAAAAAAAAQAgAAAAJQEAAGRy&#10;cy9lMm9Eb2MueG1sUEsFBgAAAAAGAAYAWQEAAJo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319405</wp:posOffset>
                      </wp:positionV>
                      <wp:extent cx="1030605" cy="197485"/>
                      <wp:effectExtent l="7620" t="7620" r="9525" b="23495"/>
                      <wp:wrapNone/>
                      <wp:docPr id="120" name="矩形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0605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F7F49C6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反馈调整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0.85pt;margin-top:25.15pt;height:15.55pt;width:81.15pt;z-index:251752448;mso-width-relative:page;mso-height-relative:page;" fillcolor="#FFFFFF" filled="t" stroked="t" coordsize="21600,21600" o:gfxdata="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+WqkdgAAAAJAQAADwAAAAAA&#10;AAABACAAAAAiAAAAZHJzL2Rvd25yZXYueG1sUEsBAhQAFAAAAAgAh07iQFaO04ATAgAAYAQAAA4A&#10;AAAAAAAAAQAgAAAAJwEAAGRycy9lMm9Eb2MueG1sUEsFBgAAAAAGAAYAWQEAAKwFAAAAAA=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6F7F49C6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反馈调整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220980</wp:posOffset>
                      </wp:positionV>
                      <wp:extent cx="916305" cy="1287145"/>
                      <wp:effectExtent l="7620" t="7620" r="9525" b="19685"/>
                      <wp:wrapNone/>
                      <wp:docPr id="145" name="矩形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1287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477B5F5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34FE8C5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初审“二上”预算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0.7pt;margin-top:17.4pt;height:101.35pt;width:72.15pt;z-index:251740160;mso-width-relative:page;mso-height-relative:page;" fillcolor="#FFFFFF" filled="t" stroked="t" coordsize="21600,21600" o:gfxdata="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HLmcdcAAAAKAQAADwAAAAAAAAABACAAAAAiAAAA&#10;ZHJzL2Rvd25yZXYueG1sUEsBAhQAFAAAAAgAh07iQH/cVtMIAgAAPAQAAA4AAAAAAAAAAQAgAAAA&#10;JgEAAGRycy9lMm9Eb2MueG1sUEsFBgAAAAAGAAYAWQEAAKAFAAAA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1477B5F5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734FE8C5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初审“二上”预算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318770</wp:posOffset>
                      </wp:positionV>
                      <wp:extent cx="635" cy="594360"/>
                      <wp:effectExtent l="37465" t="0" r="38100" b="15240"/>
                      <wp:wrapNone/>
                      <wp:docPr id="124" name="直接连接符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" cy="59436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8pt;margin-top:25.1pt;height:46.8pt;width:0.05pt;z-index:251747328;mso-width-relative:page;mso-height-relative:page;" filled="f" stroked="t" coordsize="21600,21600" o:gfxdata="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IWm0NgAAAAIAQAADwAAAAAAAAABACAA&#10;AAAiAAAAZHJzL2Rvd25yZXYueG1sUEsBAhQAFAAAAAgAh07iQK3tiCYNAgAABgQAAA4AAAAAAAAA&#10;AQAgAAAAJwEAAGRycy9lMm9Eb2MueG1sUEsFBgAAAAAGAAYAWQEAAKY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318770</wp:posOffset>
                      </wp:positionV>
                      <wp:extent cx="635" cy="396240"/>
                      <wp:effectExtent l="7620" t="0" r="10795" b="3810"/>
                      <wp:wrapNone/>
                      <wp:docPr id="137" name="直接连接符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7pt;margin-top:25.1pt;height:31.2pt;width:0.05pt;z-index:251744256;mso-width-relative:page;mso-height-relative:page;" filled="f" stroked="t" coordsize="21600,21600" o:gfxdata="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aq2iDYAAAACAEAAA8AAAAAAAAAAQAgAAAAIgAAAGRycy9kb3du&#10;cmV2LnhtbFBLAQIUABQAAAAIAIdO4kCuM0Y//wEAAPgDAAAOAAAAAAAAAAEAIAAAACcBAABkcnMv&#10;ZTJvRG9jLnhtbFBLBQYAAAAABgAGAFkBAACYBQAAAAA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418465</wp:posOffset>
                      </wp:positionV>
                      <wp:extent cx="916305" cy="990600"/>
                      <wp:effectExtent l="7620" t="7620" r="9525" b="11430"/>
                      <wp:wrapNone/>
                      <wp:docPr id="129" name="矩形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6185787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7090566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审定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78.85pt;margin-top:32.95pt;height:78pt;width:72.15pt;z-index:251750400;mso-width-relative:page;mso-height-relative:page;" fillcolor="#FFFFFF" filled="t" stroked="t" coordsize="21600,21600" o:gfxdata="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pjwUzXAAAACgEAAA8AAAAAAAAAAQAgAAAAIgAA&#10;AGRycy9kb3ducmV2LnhtbFBLAQIUABQAAAAIAIdO4kDBV9MGCQIAADsEAAAOAAAAAAAAAAEAIAAA&#10;ACYBAABkcnMvZTJvRG9jLnhtbFBLBQYAAAAABgAGAFkBAACh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46185787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  <w:p w14:paraId="37090566">
                            <w:pPr>
                              <w:spacing w:line="36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审定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711835</wp:posOffset>
                      </wp:positionV>
                      <wp:extent cx="1600200" cy="0"/>
                      <wp:effectExtent l="0" t="38100" r="0" b="38100"/>
                      <wp:wrapNone/>
                      <wp:docPr id="146" name="直接连接符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153.75pt;margin-top:56.05pt;height:0pt;width:126pt;z-index:251753472;mso-width-relative:page;mso-height-relative:page;" filled="f" stroked="t" coordsize="21600,21600" o:gfxdata="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LymGNgAAAALAQAADwAAAAAAAAABACAAAAAi&#10;AAAAZHJzL2Rvd25yZXYueG1sUEsBAhQAFAAAAAgAh07iQBQyPwkKAgAABQQAAA4AAAAAAAAAAQAg&#10;AAAAJwEAAGRycy9lMm9Eb2MueG1sUEsFBgAAAAAGAAYAWQEAAKM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419100</wp:posOffset>
                      </wp:positionV>
                      <wp:extent cx="571500" cy="196215"/>
                      <wp:effectExtent l="7620" t="7620" r="11430" b="24765"/>
                      <wp:wrapNone/>
                      <wp:docPr id="150" name="矩形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0CD0EE4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报送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.7pt;margin-top:33pt;height:15.45pt;width:45pt;z-index:251742208;mso-width-relative:page;mso-height-relative:page;" fillcolor="#FFFFFF" filled="t" stroked="t" coordsize="21600,21600" o:gfxdata="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B+YRP1wAAAAgBAAAPAAAAAAAAAAEA&#10;IAAAACIAAABkcnMvZG93bnJldi54bWxQSwECFAAUAAAACACHTuJATNBYdxACAABfBAAADgAAAAAA&#10;AAABACAAAAAmAQAAZHJzL2Uyb0RvYy54bWxQSwUGAAAAAAYABgBZAQAAqAUAAAAA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20CD0EE4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报送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29BDF9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9BFC32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DE78771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341630</wp:posOffset>
                      </wp:positionV>
                      <wp:extent cx="635" cy="198120"/>
                      <wp:effectExtent l="7620" t="0" r="10795" b="11430"/>
                      <wp:wrapNone/>
                      <wp:docPr id="131" name="直接连接符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15pt;margin-top:26.9pt;height:15.6pt;width:0.05pt;z-index:251770880;mso-width-relative:page;mso-height-relative:page;" filled="f" stroked="t" coordsize="21600,21600" o:gfxdata="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Rx8ldgAAAAJAQAADwAAAAAAAAABACAAAAAiAAAAZHJzL2Rvd25y&#10;ZXYueG1sUEsBAhQAFAAAAAgAh07iQC1OSnz+AQAA+AMAAA4AAAAAAAAAAQAgAAAAJwEAAGRycy9l&#10;Mm9Eb2MueG1sUEsFBgAAAAAGAAYAWQEAAJcFAAAAAA=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97F2142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184785</wp:posOffset>
                      </wp:positionV>
                      <wp:extent cx="1270" cy="197485"/>
                      <wp:effectExtent l="37465" t="0" r="37465" b="12065"/>
                      <wp:wrapNone/>
                      <wp:docPr id="132" name="直接连接符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" cy="19748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06.9pt;margin-top:14.55pt;height:15.55pt;width:0.1pt;z-index:251759616;mso-width-relative:page;mso-height-relative:page;" filled="f" stroked="t" coordsize="21600,21600" o:gfxdata="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ZrCcjYAAAACQEAAA8AAAAAAAAAAQAgAAAA&#10;IgAAAGRycy9kb3ducmV2LnhtbFBLAQIUABQAAAAIAIdO4kAA9pu9CwIAAAcEAAAOAAAAAAAAAAEA&#10;IAAAACcBAABkcnMvZTJvRG9jLnhtbFBLBQYAAAAABgAGAFkBAACk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184150</wp:posOffset>
                      </wp:positionV>
                      <wp:extent cx="1371600" cy="0"/>
                      <wp:effectExtent l="0" t="0" r="0" b="0"/>
                      <wp:wrapNone/>
                      <wp:docPr id="138" name="直接连接符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07pt;margin-top:14.5pt;height:0pt;width:108pt;z-index:251758592;mso-width-relative:page;mso-height-relative:page;" filled="f" stroked="t" coordsize="21600,21600" o:gfxdata="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Li0UK1QAAAAkBAAAPAAAAAAAAAAEAIAAAACIAAABkcnMvZG93&#10;bnJldi54bWxQSwECFAAUAAAACACHTuJAvF2a9wMCAAABBAAADgAAAAAAAAABACAAAAAkAQAAZHJz&#10;L2Uyb0RvYy54bWxQSwUGAAAAAAYABgBZAQAAmQ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DCB2C31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4789805</wp:posOffset>
                      </wp:positionH>
                      <wp:positionV relativeFrom="paragraph">
                        <wp:posOffset>59055</wp:posOffset>
                      </wp:positionV>
                      <wp:extent cx="800100" cy="691515"/>
                      <wp:effectExtent l="7620" t="7620" r="11430" b="24765"/>
                      <wp:wrapNone/>
                      <wp:docPr id="133" name="矩形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691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23CFC83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报市政府、人大、市委审定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77.15pt;margin-top:4.65pt;height:54.45pt;width:63pt;z-index:251754496;mso-width-relative:page;mso-height-relative:page;" fillcolor="#FFFFFF" filled="t" stroked="t" coordsize="21600,21600" o:gfxdata="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Xbd2O2AAAAAkBAAAPAAAA&#10;AAAAAAEAIAAAACIAAABkcnMvZG93bnJldi54bWxQSwECFAAUAAAACACHTuJAhl+/jRUCAABfBAAA&#10;DgAAAAAAAAABACAAAAAnAQAAZHJzL2Uyb0RvYy54bWxQSwUGAAAAAAYABgBZAQAArg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423CFC83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报市政府、人大、市委审定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324485</wp:posOffset>
                      </wp:positionV>
                      <wp:extent cx="342900" cy="0"/>
                      <wp:effectExtent l="0" t="38100" r="0" b="38100"/>
                      <wp:wrapNone/>
                      <wp:docPr id="134" name="直接连接符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43pt;margin-top:25.55pt;height:0pt;width:27pt;z-index:251760640;mso-width-relative:page;mso-height-relative:page;" filled="f" stroked="t" coordsize="21600,21600" o:gfxdata="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Vq9z+9YAAAAJAQAADwAAAAAAAAABACAAAAAiAAAAZHJzL2Rv&#10;d25yZXYueG1sUEsBAhQAFAAAAAgAh07iQNRFuj4DAgAA+gMAAA4AAAAAAAAAAQAgAAAAJQEAAGRy&#10;cy9lMm9Eb2MueG1sUEsFBgAAAAAGAAYAWQEAAJo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4354830</wp:posOffset>
                      </wp:positionH>
                      <wp:positionV relativeFrom="paragraph">
                        <wp:posOffset>320675</wp:posOffset>
                      </wp:positionV>
                      <wp:extent cx="342900" cy="0"/>
                      <wp:effectExtent l="0" t="38100" r="0" b="38100"/>
                      <wp:wrapNone/>
                      <wp:docPr id="139" name="直接连接符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42.9pt;margin-top:25.25pt;height:0pt;width:27pt;z-index:251761664;mso-width-relative:page;mso-height-relative:page;" filled="f" stroked="t" coordsize="21600,21600" o:gfxdata="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pnfq7NYAAAAJAQAADwAAAAAAAAABACAAAAAiAAAAZHJzL2Rv&#10;d25yZXYueG1sUEsBAhQAFAAAAAgAh07iQFVbUecDAgAA+gMAAA4AAAAAAAAAAQAgAAAAJQEAAGRy&#10;cy9lMm9Eb2MueG1sUEsFBgAAAAAGAAYAWQEAAJo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27305</wp:posOffset>
                      </wp:positionV>
                      <wp:extent cx="916305" cy="593725"/>
                      <wp:effectExtent l="7620" t="7620" r="9525" b="8255"/>
                      <wp:wrapNone/>
                      <wp:docPr id="176" name="矩形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593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4623F7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局长办公会议审定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9.85pt;margin-top:2.15pt;height:46.75pt;width:72.15pt;z-index:251755520;mso-width-relative:page;mso-height-relative:page;" fillcolor="#FFFFFF" filled="t" stroked="t" coordsize="21600,21600" o:gfxdata="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GTgdK1wAAAAgBAAAPAAAAAAAAAAEAIAAAACIAAABk&#10;cnMvZG93bnJldi54bWxQSwECFAAUAAAACACHTuJA9oA6FwcCAAA7BAAADgAAAAAAAAABACAAAAAm&#10;AQAAZHJzL2Uyb0RvYy54bWxQSwUGAAAAAAYABgBZAQAAnw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04623F70">
                            <w:pPr>
                              <w:spacing w:line="36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局长办公会议审定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26670</wp:posOffset>
                      </wp:positionV>
                      <wp:extent cx="916305" cy="594360"/>
                      <wp:effectExtent l="7620" t="7620" r="9525" b="26670"/>
                      <wp:wrapNone/>
                      <wp:docPr id="169" name="矩形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594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BDF3C2F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汇总平衡草拟年度财政收支计划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1pt;margin-top:2.1pt;height:46.8pt;width:72.15pt;z-index:251756544;mso-width-relative:page;mso-height-relative:page;" fillcolor="#FFFFFF" filled="t" stroked="t" coordsize="21600,21600" o:gfxdata="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koL9tgAAAAIAQAA&#10;DwAAAAAAAAABACAAAAAiAAAAZHJzL2Rvd25yZXYueG1sUEsBAhQAFAAAAAgAh07iQDRrUCgZAgAA&#10;XwQAAA4AAAAAAAAAAQAgAAAAJwEAAGRycy9lMm9Eb2MueG1sUEsFBgAAAAAGAAYAWQEAALIFAAAA&#10;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6BDF3C2F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汇总平衡草拟年度财政收支计划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323850</wp:posOffset>
                      </wp:positionV>
                      <wp:extent cx="635" cy="99060"/>
                      <wp:effectExtent l="7620" t="0" r="10795" b="15240"/>
                      <wp:wrapNone/>
                      <wp:docPr id="167" name="直接连接符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15pt;margin-top:25.5pt;height:7.8pt;width:0.05pt;z-index:251757568;mso-width-relative:page;mso-height-relative:page;" filled="f" stroked="t" coordsize="21600,21600" o:gfxdata="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z/fe1wAAAAkBAAAPAAAAAAAAAAEAIAAAACIAAABkcnMvZG93bnJl&#10;di54bWxQSwECFAAUAAAACACHTuJAO7aVrv4BAAD3AwAADgAAAAAAAAABACAAAAAmAQAAZHJzL2Uy&#10;b0RvYy54bWxQSwUGAAAAAAYABgBZAQAAlgUAAAAA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06D7868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294005</wp:posOffset>
                      </wp:positionV>
                      <wp:extent cx="1270" cy="200025"/>
                      <wp:effectExtent l="37465" t="0" r="37465" b="9525"/>
                      <wp:wrapNone/>
                      <wp:docPr id="160" name="直接连接符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" cy="20002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07pt;margin-top:23.15pt;height:15.75pt;width:0.1pt;z-index:251785216;mso-width-relative:page;mso-height-relative:page;" filled="f" stroked="t" coordsize="21600,21600" o:gfxdata="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4SAXXXAAAACQEAAA8AAAAAAAAAAQAgAAAAIgAAAGRycy9k&#10;b3ducmV2LnhtbFBLAQIUABQAAAAIAIdO4kCayyOqAwIAAP0DAAAOAAAAAAAAAAEAIAAAACYBAABk&#10;cnMvZTJvRG9jLnhtbFBLBQYAAAAABgAGAFkBAACb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97790</wp:posOffset>
                      </wp:positionV>
                      <wp:extent cx="342900" cy="0"/>
                      <wp:effectExtent l="0" t="38100" r="0" b="38100"/>
                      <wp:wrapNone/>
                      <wp:docPr id="171" name="直接连接符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243pt;margin-top:7.7pt;height:0pt;width:27pt;z-index:251784192;mso-width-relative:page;mso-height-relative:page;" filled="f" stroked="t" coordsize="21600,21600" o:gfxdata="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DYaV9cAAAAJAQAADwAAAAAAAAABACAA&#10;AAAiAAAAZHJzL2Rvd25yZXYueG1sUEsBAhQAFAAAAAgAh07iQMWOzZQOAgAADgQAAA4AAAAAAAAA&#10;AQAgAAAAJgEAAGRycy9lMm9Eb2MueG1sUEsFBgAAAAAGAAYAWQEAAKY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97790</wp:posOffset>
                      </wp:positionV>
                      <wp:extent cx="412750" cy="0"/>
                      <wp:effectExtent l="0" t="38100" r="6350" b="38100"/>
                      <wp:wrapNone/>
                      <wp:docPr id="170" name="直接连接符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275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342pt;margin-top:7.7pt;height:0pt;width:32.5pt;z-index:251783168;mso-width-relative:page;mso-height-relative:page;" filled="f" stroked="t" coordsize="21600,21600" o:gfxdata="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5zJYzXAAAACQEAAA8AAAAAAAAAAQAgAAAAIgAA&#10;AGRycy9kb3ducmV2LnhtbFBLAQIUABQAAAAIAIdO4kB9TjExCQIAAAQEAAAOAAAAAAAAAAEAIAAA&#10;ACYBAABkcnMvZTJvRG9jLnhtbFBLBQYAAAAABgAGAFkBAACh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79992FDC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108585</wp:posOffset>
                      </wp:positionV>
                      <wp:extent cx="916305" cy="1089025"/>
                      <wp:effectExtent l="7620" t="7620" r="9525" b="8255"/>
                      <wp:wrapNone/>
                      <wp:docPr id="173" name="矩形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305" cy="1089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766207E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编报政府预算草案及部门预算草案及汇总的全市预算草案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4.05pt;margin-top:8.55pt;height:85.75pt;width:72.15pt;z-index:251771904;mso-width-relative:page;mso-height-relative:page;" fillcolor="#FFFFFF" filled="t" stroked="t" coordsize="21600,21600" o:gfxdata="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27CF32QAAAAoBAAAP&#10;AAAAAAAAAAEAIAAAACIAAABkcnMvZG93bnJldi54bWxQSwECFAAUAAAACACHTuJAX6FqvxcCAABg&#10;BAAADgAAAAAAAAABACAAAAAoAQAAZHJzL2Uyb0RvYy54bWxQSwUGAAAAAAYABgBZAQAAsQ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6766207E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编报政府预算草案及部门预算草案及汇总的全市预算草案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504825</wp:posOffset>
                      </wp:positionV>
                      <wp:extent cx="573405" cy="395605"/>
                      <wp:effectExtent l="7620" t="7620" r="9525" b="15875"/>
                      <wp:wrapNone/>
                      <wp:docPr id="157" name="矩形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405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BE0AB6A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审定</w:t>
                                  </w:r>
                                </w:p>
                                <w:p w14:paraId="16B40A9A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草案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91.2pt;margin-top:39.75pt;height:31.15pt;width:45.15pt;z-index:251763712;mso-width-relative:page;mso-height-relative:page;" fillcolor="#FFFFFF" filled="t" stroked="t" coordsize="21600,21600" o:gfxdata="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JeRBF2QAAAAoBAAAPAAAA&#10;AAAAAAEAIAAAACIAAABkcnMvZG93bnJldi54bWxQSwECFAAUAAAACACHTuJAr+kJCRQCAABfBAAA&#10;DgAAAAAAAAABACAAAAAoAQAAZHJzL2Uyb0RvYy54bWxQSwUGAAAAAAYABgBZAQAArg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7BE0AB6A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审定</w:t>
                            </w:r>
                          </w:p>
                          <w:p w14:paraId="16B40A9A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草案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4843145</wp:posOffset>
                      </wp:positionH>
                      <wp:positionV relativeFrom="paragraph">
                        <wp:posOffset>504190</wp:posOffset>
                      </wp:positionV>
                      <wp:extent cx="800100" cy="395605"/>
                      <wp:effectExtent l="7620" t="7620" r="11430" b="15875"/>
                      <wp:wrapNone/>
                      <wp:docPr id="177" name="矩形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BA0092A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报送市人大审批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81.35pt;margin-top:39.7pt;height:31.15pt;width:63pt;z-index:251762688;mso-width-relative:page;mso-height-relative:page;" fillcolor="#FFFFFF" filled="t" stroked="t" coordsize="21600,21600" o:gfxdata="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3BcifYAAAACgEAAA8AAAAA&#10;AAAAAQAgAAAAIgAAAGRycy9kb3ducmV2LnhtbFBLAQIUABQAAAAIAIdO4kDmcgvIFAIAAF8EAAAO&#10;AAAAAAAAAAEAIAAAACcBAABkcnMvZTJvRG9jLnhtbFBLBQYAAAAABgAGAFkBAACt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7BA0092A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报送市人大审批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4269740</wp:posOffset>
                      </wp:positionH>
                      <wp:positionV relativeFrom="paragraph">
                        <wp:posOffset>901065</wp:posOffset>
                      </wp:positionV>
                      <wp:extent cx="571500" cy="395605"/>
                      <wp:effectExtent l="7620" t="7620" r="11430" b="15875"/>
                      <wp:wrapNone/>
                      <wp:docPr id="161" name="矩形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228B71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反馈</w:t>
                                  </w:r>
                                </w:p>
                                <w:p w14:paraId="52FAAC37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6.2pt;margin-top:70.95pt;height:31.15pt;width:45pt;z-index:251765760;mso-width-relative:page;mso-height-relative:page;" fillcolor="#FFFFFF" filled="t" stroked="t" coordsize="21600,21600" o:gfxdata="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f6U2NkAAAALAQAADwAAAAAA&#10;AAABACAAAAAiAAAAZHJzL2Rvd25yZXYueG1sUEsBAhQAFAAAAAgAh07iQIDmIEsSAgAAXwQAAA4A&#10;AAAAAAAAAQAgAAAAKAEAAGRycy9lMm9Eb2MueG1sUEsFBgAAAAAGAAYAWQEAAKwFAAAAAA=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7228B710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反馈</w:t>
                            </w:r>
                          </w:p>
                          <w:p w14:paraId="52FAAC37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306070</wp:posOffset>
                      </wp:positionV>
                      <wp:extent cx="571500" cy="196215"/>
                      <wp:effectExtent l="7620" t="7620" r="11430" b="24765"/>
                      <wp:wrapNone/>
                      <wp:docPr id="172" name="矩形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2F5A67F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报送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0.7pt;margin-top:24.1pt;height:15.45pt;width:45pt;z-index:251768832;mso-width-relative:page;mso-height-relative:page;" fillcolor="#FFFFFF" filled="t" stroked="t" coordsize="21600,21600" o:gfxdata="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oYavnXAAAACQEAAA8AAAAAAAAA&#10;AQAgAAAAIgAAAGRycy9kb3ducmV2LnhtbFBLAQIUABQAAAAIAIdO4kCkXi+PEgIAAF8EAAAOAAAA&#10;AAAAAAEAIAAAACYBAABkcnMvZTJvRG9jLnhtbFBLBQYAAAAABgAGAFkBAACqBQAAAAA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42F5A67F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报送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3054985</wp:posOffset>
                      </wp:positionH>
                      <wp:positionV relativeFrom="paragraph">
                        <wp:posOffset>901065</wp:posOffset>
                      </wp:positionV>
                      <wp:extent cx="571500" cy="395605"/>
                      <wp:effectExtent l="7620" t="7620" r="11430" b="15875"/>
                      <wp:wrapNone/>
                      <wp:docPr id="174" name="矩形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579C792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反馈</w:t>
                                  </w:r>
                                </w:p>
                                <w:p w14:paraId="5BF995B6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调整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0.55pt;margin-top:70.95pt;height:31.15pt;width:45pt;z-index:251769856;mso-width-relative:page;mso-height-relative:page;" fillcolor="#FFFFFF" filled="t" stroked="t" coordsize="21600,21600" o:gfxdata="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f5u+NkAAAALAQAADwAAAAAA&#10;AAABACAAAAAiAAAAZHJzL2Rvd25yZXYueG1sUEsBAhQAFAAAAAgAh07iQFjfEcMSAgAAXwQAAA4A&#10;AAAAAAAAAQAgAAAAKAEAAGRycy9lMm9Eb2MueG1sUEsFBgAAAAAGAAYAWQEAAKwFAAAAAA==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579C792C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反馈</w:t>
                            </w:r>
                          </w:p>
                          <w:p w14:paraId="5BF995B6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调整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4318000</wp:posOffset>
                      </wp:positionH>
                      <wp:positionV relativeFrom="paragraph">
                        <wp:posOffset>601980</wp:posOffset>
                      </wp:positionV>
                      <wp:extent cx="571500" cy="0"/>
                      <wp:effectExtent l="0" t="38100" r="0" b="38100"/>
                      <wp:wrapNone/>
                      <wp:docPr id="182" name="直接连接符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40pt;margin-top:47.4pt;height:0pt;width:45pt;z-index:251766784;mso-width-relative:page;mso-height-relative:page;" filled="f" stroked="t" coordsize="21600,21600" o:gfxdata="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ir6u1gAAAAkBAAAPAAAAAAAAAAEAIAAAACIAAABkcnMvZG93&#10;bnJldi54bWxQSwECFAAUAAAACACHTuJAxDjHnQICAAD6AwAADgAAAAAAAAABACAAAAAlAQAAZHJz&#10;L2Uyb0RvYy54bWxQSwUGAAAAAAYABgBZAQAAmQUAAAAA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4271645</wp:posOffset>
                      </wp:positionH>
                      <wp:positionV relativeFrom="paragraph">
                        <wp:posOffset>306070</wp:posOffset>
                      </wp:positionV>
                      <wp:extent cx="571500" cy="196215"/>
                      <wp:effectExtent l="7620" t="7620" r="11430" b="24765"/>
                      <wp:wrapNone/>
                      <wp:docPr id="163" name="矩形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AA61AD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报送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6.35pt;margin-top:24.1pt;height:15.45pt;width:45pt;z-index:251764736;mso-width-relative:page;mso-height-relative:page;" fillcolor="#FFFFFF" filled="t" stroked="t" coordsize="21600,21600" o:gfxdata="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BGQQs2AAAAAkBAAAPAAAAAAAA&#10;AAEAIAAAACIAAABkcnMvZG93bnJldi54bWxQSwECFAAUAAAACACHTuJA0JkU8xICAABfBAAADgAA&#10;AAAAAAABACAAAAAnAQAAZHJzL2Uyb0RvYy54bWxQSwUGAAAAAAYABgBZAQAAqwUAAAAA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0AA61ADB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报送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D36A869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3128645</wp:posOffset>
                      </wp:positionH>
                      <wp:positionV relativeFrom="paragraph">
                        <wp:posOffset>247650</wp:posOffset>
                      </wp:positionV>
                      <wp:extent cx="571500" cy="0"/>
                      <wp:effectExtent l="0" t="38100" r="0" b="38100"/>
                      <wp:wrapNone/>
                      <wp:docPr id="162" name="直接连接符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46.35pt;margin-top:19.5pt;height:0pt;width:45pt;z-index:251772928;mso-width-relative:page;mso-height-relative:page;" filled="f" stroked="t" coordsize="21600,21600" o:gfxdata="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4Hp/fVAAAACQEAAA8AAAAAAAAAAQAgAAAAIgAAAGRycy9kb3du&#10;cmV2LnhtbFBLAQIUABQAAAAIAIdO4kBATXqJAgIAAPoDAAAOAAAAAAAAAAEAIAAAACQBAABkcnMv&#10;ZTJvRG9jLnhtbFBLBQYAAAAABgAGAFkBAACY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750C5FAA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189230</wp:posOffset>
                      </wp:positionV>
                      <wp:extent cx="635" cy="891540"/>
                      <wp:effectExtent l="7620" t="0" r="10795" b="3810"/>
                      <wp:wrapNone/>
                      <wp:docPr id="156" name="直接连接符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89154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14pt;margin-top:14.9pt;height:70.2pt;width:0.05pt;z-index:251777024;mso-width-relative:page;mso-height-relative:page;" filled="f" stroked="t" coordsize="21600,21600" o:gfxdata="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KX75NgAAAAKAQAADwAAAAAAAAABACAAAAAiAAAAZHJzL2Rvd25y&#10;ZXYueG1sUEsBAhQAFAAAAAgAh07iQKQ3zVj+AQAA+AMAAA4AAAAAAAAAAQAgAAAAJwEAAGRycy9l&#10;Mm9Eb2MueG1sUEsFBgAAAAAGAAYAWQEAAJcFAAAAAA=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3128645</wp:posOffset>
                      </wp:positionH>
                      <wp:positionV relativeFrom="paragraph">
                        <wp:posOffset>90170</wp:posOffset>
                      </wp:positionV>
                      <wp:extent cx="571500" cy="0"/>
                      <wp:effectExtent l="0" t="38100" r="0" b="38100"/>
                      <wp:wrapNone/>
                      <wp:docPr id="175" name="直接连接符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46.35pt;margin-top:7.1pt;height:0pt;width:45pt;z-index:251773952;mso-width-relative:page;mso-height-relative:page;" filled="f" stroked="t" coordsize="21600,21600" o:gfxdata="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7IMZdYAAAAJAQAADwAAAAAAAAABACAAAAAiAAAA&#10;ZHJzL2Rvd25yZXYueG1sUEsBAhQAFAAAAAgAh07iQKu/zCEJAgAABAQAAA4AAAAAAAAAAQAgAAAA&#10;JQEAAGRycy9lMm9Eb2MueG1sUEsFBgAAAAAGAAYAWQEAAKA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4314190</wp:posOffset>
                      </wp:positionH>
                      <wp:positionV relativeFrom="paragraph">
                        <wp:posOffset>90170</wp:posOffset>
                      </wp:positionV>
                      <wp:extent cx="527050" cy="0"/>
                      <wp:effectExtent l="0" t="38100" r="6350" b="38100"/>
                      <wp:wrapNone/>
                      <wp:docPr id="178" name="直接连接符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705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339.7pt;margin-top:7.1pt;height:0pt;width:41.5pt;z-index:251767808;mso-width-relative:page;mso-height-relative:page;" filled="f" stroked="t" coordsize="21600,21600" o:gfxdata="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LIpjdYAAAAJAQAADwAAAAAAAAABACAAAAAiAAAA&#10;ZHJzL2Rvd25yZXYueG1sUEsBAhQAFAAAAAgAh07iQK5qM20JAgAABAQAAA4AAAAAAAAAAQAgAAAA&#10;JQEAAGRycy9lMm9Eb2MueG1sUEsFBgAAAAAGAAYAWQEAAKA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0D26B149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229870</wp:posOffset>
                      </wp:positionV>
                      <wp:extent cx="685800" cy="990600"/>
                      <wp:effectExtent l="8255" t="7620" r="10795" b="11430"/>
                      <wp:wrapNone/>
                      <wp:docPr id="159" name="矩形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B369EE3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部门</w:t>
                                  </w:r>
                                </w:p>
                                <w:p w14:paraId="570A7028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预算</w:t>
                                  </w:r>
                                </w:p>
                                <w:p w14:paraId="214C5943">
                                  <w:pPr>
                                    <w:spacing w:line="3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执行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pt;margin-top:18.1pt;height:78pt;width:54pt;z-index:251781120;mso-width-relative:page;mso-height-relative:page;" fillcolor="#FFFFFF" filled="t" stroked="t" coordsize="21600,21600" o:gfxdata="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Q5BLvWAAAACQEAAA8AAAAAAAAAAQAgAAAAIgAAAGRycy9k&#10;b3ducmV2LnhtbFBLAQIUABQAAAAIAIdO4kA+M7S+BAIAADsEAAAOAAAAAAAAAAEAIAAAACUBAABk&#10;cnMvZTJvRG9jLnhtbFBLBQYAAAAABgAGAFkBAACb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3B369EE3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部门</w:t>
                            </w:r>
                          </w:p>
                          <w:p w14:paraId="570A7028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预算</w:t>
                            </w:r>
                          </w:p>
                          <w:p w14:paraId="214C5943">
                            <w:pPr>
                              <w:spacing w:line="3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执行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229870</wp:posOffset>
                      </wp:positionV>
                      <wp:extent cx="1143000" cy="494665"/>
                      <wp:effectExtent l="7620" t="7620" r="11430" b="12065"/>
                      <wp:wrapNone/>
                      <wp:docPr id="166" name="矩形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494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CA1B27E">
                                  <w:pPr>
                                    <w:spacing w:line="26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一般转移支付预算执行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pt;margin-top:18.1pt;height:38.95pt;width:90pt;z-index:251779072;mso-width-relative:page;mso-height-relative:page;" fillcolor="#FFFFFF" filled="t" stroked="t" coordsize="21600,21600" o:gfxdata="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tRKRZ1wAAAAoBAAAPAAAAAAAAAAEAIAAAACIA&#10;AABkcnMvZG93bnJldi54bWxQSwECFAAUAAAACACHTuJA0JI/HwoCAAA8BAAADgAAAAAAAAABACAA&#10;AAAmAQAAZHJzL2Uyb0RvYy54bWxQSwUGAAAAAAYABgBZAQAAog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6CA1B27E">
                            <w:pPr>
                              <w:spacing w:line="26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一般转移支付预算执行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A1F3DB5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171450</wp:posOffset>
                      </wp:positionV>
                      <wp:extent cx="228600" cy="0"/>
                      <wp:effectExtent l="0" t="38100" r="0" b="38100"/>
                      <wp:wrapNone/>
                      <wp:docPr id="158" name="直接连接符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162pt;margin-top:13.5pt;height:0pt;width:18pt;z-index:251780096;mso-width-relative:page;mso-height-relative:page;" filled="f" stroked="t" coordsize="21600,21600" o:gfxdata="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Rbz4NcAAAAJAQAADwAAAAAAAAABACAAAAAiAAAA&#10;ZHJzL2Rvd25yZXYueG1sUEsBAhQAFAAAAAgAh07iQGrV1f4IAgAABAQAAA4AAAAAAAAAAQAgAAAA&#10;JgEAAGRycy9lMm9Eb2MueG1sUEsFBgAAAAAGAAYAWQEAAKA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73025</wp:posOffset>
                      </wp:positionV>
                      <wp:extent cx="571500" cy="196215"/>
                      <wp:effectExtent l="7620" t="7620" r="11430" b="24765"/>
                      <wp:wrapNone/>
                      <wp:docPr id="179" name="矩形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0A22BB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批复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7.85pt;margin-top:5.75pt;height:15.45pt;width:45pt;z-index:251774976;mso-width-relative:page;mso-height-relative:page;" fillcolor="#FFFFFF" filled="t" stroked="t" coordsize="21600,21600" o:gfxdata="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zN7S2AAAAAkBAAAPAAAAAAAA&#10;AAEAIAAAACIAAABkcnMvZG93bnJldi54bWxQSwECFAAUAAAACACHTuJAQGVM+xICAABfBAAADgAA&#10;AAAAAAABACAAAAAnAQAAZHJzL2Uyb0RvYy54bWxQSwUGAAAAAAYABgBZAQAAqwUAAAAA&#10;">
                      <v:fill on="t" focussize="0,0"/>
                      <v:stroke weight="1.25pt" color="#FFFFFF" joinstyle="miter"/>
                      <v:imagedata o:title=""/>
                      <o:lock v:ext="edit" aspectratio="f"/>
                      <v:textbox inset="0mm,0mm,0mm,0mm">
                        <w:txbxContent>
                          <w:p w14:paraId="60A22BB0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批复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72390</wp:posOffset>
                      </wp:positionV>
                      <wp:extent cx="1028700" cy="793115"/>
                      <wp:effectExtent l="7620" t="7620" r="11430" b="18415"/>
                      <wp:wrapNone/>
                      <wp:docPr id="164" name="矩形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793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4D12A87">
                                  <w:pPr>
                                    <w:spacing w:line="3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批复下达部门预算和一般转移支付预算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4.05pt;margin-top:5.7pt;height:62.45pt;width:81pt;z-index:251776000;mso-width-relative:page;mso-height-relative:page;" fillcolor="#FFFFFF" filled="t" stroked="t" coordsize="21600,21600" o:gfxdata="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Ya0wjNgAAAAKAQAADwAA&#10;AAAAAAABACAAAAAiAAAAZHJzL2Rvd25yZXYueG1sUEsBAhQAFAAAAAgAh07iQFsRFOkWAgAAYAQA&#10;AA4AAAAAAAAAAQAgAAAAJwEAAGRycy9lMm9Eb2MueG1sUEsFBgAAAAAGAAYAWQEAAK8FAAAA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 inset="0mm,0mm,0mm,0mm">
                        <w:txbxContent>
                          <w:p w14:paraId="14D12A87">
                            <w:pPr>
                              <w:spacing w:line="3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批复下达部门预算和一般转移支付预算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3D33FD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311150</wp:posOffset>
                      </wp:positionV>
                      <wp:extent cx="1371600" cy="0"/>
                      <wp:effectExtent l="0" t="38100" r="0" b="38100"/>
                      <wp:wrapNone/>
                      <wp:docPr id="165" name="直接连接符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63pt;margin-top:24.5pt;height:0pt;width:108pt;z-index:251782144;mso-width-relative:page;mso-height-relative:page;" filled="f" stroked="t" coordsize="21600,21600" o:gfxdata="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2DSXfVAAAACQEAAA8AAAAAAAAAAQAgAAAAIgAA&#10;AGRycy9kb3ducmV2LnhtbFBLAQIUABQAAAAIAIdO4kDApCT2CwIAAAUEAAAOAAAAAAAAAAEAIAAA&#10;ACQBAABkcnMvZTJvRG9jLnhtbFBLBQYAAAAABgAGAFkBAACh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13970</wp:posOffset>
                      </wp:positionV>
                      <wp:extent cx="1943100" cy="0"/>
                      <wp:effectExtent l="0" t="38100" r="0" b="38100"/>
                      <wp:wrapNone/>
                      <wp:docPr id="168" name="直接连接符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61pt;margin-top:1.1pt;height:0pt;width:153pt;z-index:251778048;mso-width-relative:page;mso-height-relative:page;" filled="f" stroked="t" coordsize="21600,21600" o:gfxdata="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PV85/VAAAABwEAAA8AAAAAAAAAAQAgAAAAIgAA&#10;AGRycy9kb3ducmV2LnhtbFBLAQIUABQAAAAIAIdO4kDOZe+YCwIAAAUEAAAOAAAAAAAAAAEAIAAA&#10;ACQBAABkcnMvZTJvRG9jLnhtbFBLBQYAAAAABgAGAFkBAACh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081F9FE0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12" w:type="dxa"/>
            <w:noWrap/>
          </w:tcPr>
          <w:p w14:paraId="476DB104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200025</wp:posOffset>
                      </wp:positionV>
                      <wp:extent cx="391795" cy="257175"/>
                      <wp:effectExtent l="4445" t="5080" r="22860" b="4445"/>
                      <wp:wrapNone/>
                      <wp:docPr id="180" name="矩形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7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DFC4A20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4.5pt;margin-top:15.75pt;height:20.25pt;width:30.85pt;z-index:251702272;mso-width-relative:page;mso-height-relative:page;" fillcolor="#FFFFFF" filled="t" stroked="t" coordsize="21600,21600" o:gfxdata="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79svmtcAAAAJAQAADwAAAAAAAAABACAAAAAiAAAAZHJzL2Rv&#10;d25yZXYueG1sUEsBAhQAFAAAAAgAh07iQFvLhtsCAgAAOgQAAA4AAAAAAAAAAQAgAAAAJgEAAGRy&#10;cy9lMm9Eb2MueG1sUEsFBgAAAAAGAAYAWQEAAJoFAAAAAA=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3DFC4A20"/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299085</wp:posOffset>
                      </wp:positionV>
                      <wp:extent cx="746760" cy="734060"/>
                      <wp:effectExtent l="7620" t="7620" r="26670" b="20320"/>
                      <wp:wrapNone/>
                      <wp:docPr id="181" name="矩形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734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29EFC2E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提出预算编制建议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.35pt;margin-top:23.55pt;height:57.8pt;width:58.8pt;z-index:251696128;mso-width-relative:page;mso-height-relative:page;" fillcolor="#FFFFFF" filled="t" stroked="t" coordsize="21600,21600" o:gfxdata="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iSKvA2AAAAAkBAAAPAAAAAAAAAAEAIAAAACIAAABk&#10;cnMvZG93bnJldi54bWxQSwECFAAUAAAACACHTuJAqXBv0AYCAAA7BAAADgAAAAAAAAABACAAAAAn&#10;AQAAZHJzL2Uyb0RvYy54bWxQSwUGAAAAAAYABgBZAQAAnw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29EFC2E5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提出预算编制建议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2236470</wp:posOffset>
                      </wp:positionH>
                      <wp:positionV relativeFrom="paragraph">
                        <wp:posOffset>596265</wp:posOffset>
                      </wp:positionV>
                      <wp:extent cx="457200" cy="0"/>
                      <wp:effectExtent l="0" t="38100" r="0" b="38100"/>
                      <wp:wrapNone/>
                      <wp:docPr id="151" name="直接连接符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76.1pt;margin-top:46.95pt;height:0pt;width:36pt;z-index:251701248;mso-width-relative:page;mso-height-relative:page;" filled="f" stroked="t" coordsize="21600,21600" o:gfxdata="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BojF7WAAAACQEAAA8AAAAAAAAAAQAgAAAAIgAAAGRycy9kb3du&#10;cmV2LnhtbFBLAQIUABQAAAAIAIdO4kBE00+eAQIAAPoDAAAOAAAAAAAAAAEAIAAAACUBAABkcnMv&#10;ZTJvRG9jLnhtbFBLBQYAAAAABgAGAFkBAACY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866775</wp:posOffset>
                      </wp:positionV>
                      <wp:extent cx="297180" cy="278765"/>
                      <wp:effectExtent l="4445" t="4445" r="22225" b="21590"/>
                      <wp:wrapNone/>
                      <wp:docPr id="152" name="矩形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C1E4331">
                                  <w:pPr>
                                    <w:spacing w:line="16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征求</w:t>
                                  </w:r>
                                </w:p>
                                <w:p w14:paraId="4DE730EE">
                                  <w:pPr>
                                    <w:spacing w:line="16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意见</w:t>
                                  </w:r>
                                </w:p>
                              </w:txbxContent>
                            </wps:txbx>
                            <wps:bodyPr lIns="18000" tIns="18000" rIns="18000" bIns="180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4.85pt;margin-top:68.25pt;height:21.95pt;width:23.4pt;z-index:251703296;mso-width-relative:page;mso-height-relative:page;" fillcolor="#FFFFFF" filled="t" stroked="t" coordsize="21600,21600" o:gfxdata="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8iJoh2AAAAAsBAAAPAAAA&#10;AAAAAAEAIAAAACIAAABkcnMvZG93bnJldi54bWxQSwECFAAUAAAACACHTuJAVVWtQxUCAABuBAAA&#10;DgAAAAAAAAABACAAAAAnAQAAZHJzL2Uyb0RvYy54bWxQSwUGAAAAAAYABgBZAQAArgUAAAAA&#10;">
                      <v:fill on="t" focussize="0,0"/>
                      <v:stroke color="#FFFFFF" joinstyle="miter"/>
                      <v:imagedata o:title=""/>
                      <o:lock v:ext="edit" aspectratio="f"/>
                      <v:textbox inset="0.5mm,0.5mm,0.5mm,0.5mm">
                        <w:txbxContent>
                          <w:p w14:paraId="4C1E4331">
                            <w:pPr>
                              <w:spacing w:line="160" w:lineRule="exac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征求</w:t>
                            </w:r>
                          </w:p>
                          <w:p w14:paraId="4DE730EE">
                            <w:pPr>
                              <w:spacing w:line="160" w:lineRule="exac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意见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2701925</wp:posOffset>
                      </wp:positionH>
                      <wp:positionV relativeFrom="paragraph">
                        <wp:posOffset>303530</wp:posOffset>
                      </wp:positionV>
                      <wp:extent cx="912495" cy="688975"/>
                      <wp:effectExtent l="7620" t="7620" r="13335" b="8255"/>
                      <wp:wrapNone/>
                      <wp:docPr id="153" name="矩形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249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A66C3B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局长办公会审定方案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2.75pt;margin-top:23.9pt;height:54.25pt;width:71.85pt;z-index:251698176;mso-width-relative:page;mso-height-relative:page;" fillcolor="#FFFFFF" filled="t" stroked="t" coordsize="21600,21600" o:gfxdata="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nzeWtcAAAAKAQAADwAAAAAAAAABACAAAAAiAAAAZHJz&#10;L2Rvd25yZXYueG1sUEsBAhQAFAAAAAgAh07iQOYe90oFAgAAOwQAAA4AAAAAAAAAAQAgAAAAJgEA&#10;AGRycy9lMm9Eb2MueG1sUEsFBgAAAAAGAAYAWQEAAJ0FAAAAAA=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7A66C3BB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局长办公会审定方案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789940</wp:posOffset>
                      </wp:positionV>
                      <wp:extent cx="457200" cy="0"/>
                      <wp:effectExtent l="0" t="38100" r="0" b="38100"/>
                      <wp:wrapNone/>
                      <wp:docPr id="154" name="直接连接符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71.05pt;margin-top:62.2pt;height:0pt;width:36pt;z-index:251700224;mso-width-relative:page;mso-height-relative:page;" filled="f" stroked="t" coordsize="21600,21600" o:gfxdata="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NMEjrXAAAACwEAAA8AAAAAAAAAAQAgAAAAIgAA&#10;AGRycy9kb3ducmV2LnhtbFBLAQIUABQAAAAIAIdO4kCJbFliCQIAAAQEAAAOAAAAAAAAAAEAIAAA&#10;ACYBAABkcnMvZTJvRG9jLnhtbFBLBQYAAAAABgAGAFkBAACh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591820</wp:posOffset>
                      </wp:positionV>
                      <wp:extent cx="571500" cy="0"/>
                      <wp:effectExtent l="0" t="38100" r="0" b="38100"/>
                      <wp:wrapNone/>
                      <wp:docPr id="155" name="直接连接符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71.05pt;margin-top:46.6pt;height:0pt;width:45pt;z-index:251699200;mso-width-relative:page;mso-height-relative:page;" filled="f" stroked="t" coordsize="21600,21600" o:gfxdata="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kwVb9UAAAAJAQAADwAAAAAAAAABACAAAAAiAAAAZHJzL2Rvd25y&#10;ZXYueG1sUEsBAhQAFAAAAAgAh07iQOKFtVkBAgAA+gMAAA4AAAAAAAAAAQAgAAAAJAEAAGRycy9l&#10;Mm9Eb2MueG1sUEsFBgAAAAAGAAYAWQEAAJcFAAAAAA=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800" w:type="dxa"/>
            <w:noWrap/>
          </w:tcPr>
          <w:p w14:paraId="3BA34660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68580</wp:posOffset>
                      </wp:positionV>
                      <wp:extent cx="914400" cy="1287780"/>
                      <wp:effectExtent l="7620" t="7620" r="11430" b="19050"/>
                      <wp:wrapNone/>
                      <wp:docPr id="186" name="矩形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287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7B031A7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hAnsi="宋体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草拟市级预算安排原则和预算编制建议</w:t>
                                  </w:r>
                                </w:p>
                                <w:p w14:paraId="3B496539">
                                  <w:pPr>
                                    <w:spacing w:line="300" w:lineRule="exact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6pt;margin-top:5.4pt;height:101.4pt;width:72pt;z-index:251697152;mso-width-relative:page;mso-height-relative:page;" fillcolor="#FFFFFF" filled="t" stroked="t" coordsize="21600,21600" o:gfxdata="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VZOjLVAAAACAEAAA8AAAAAAAAAAQAgAAAAIgAA&#10;AGRycy9kb3ducmV2LnhtbFBLAQIUABQAAAAIAIdO4kAw9cgnCwIAADwEAAAOAAAAAAAAAAEAIAAA&#10;ACQBAABkcnMvZTJvRG9jLnhtbFBLBQYAAAAABgAGAFkBAACh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17B031A7">
                            <w:pPr>
                              <w:spacing w:line="300" w:lineRule="exact"/>
                              <w:jc w:val="center"/>
                              <w:rPr>
                                <w:rFonts w:ascii="仿宋_GB2312" w:hAnsi="宋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草拟市级预算安排原则和预算编制建议</w:t>
                            </w:r>
                          </w:p>
                          <w:p w14:paraId="3B496539">
                            <w:pPr>
                              <w:spacing w:line="300" w:lineRule="exac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1470025</wp:posOffset>
                      </wp:positionV>
                      <wp:extent cx="742315" cy="1386840"/>
                      <wp:effectExtent l="7620" t="7620" r="12065" b="15240"/>
                      <wp:wrapNone/>
                      <wp:docPr id="183" name="矩形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315" cy="138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168914BF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hAnsi="宋体" w:eastAsia="仿宋_GB2312"/>
                                      <w:sz w:val="28"/>
                                      <w:szCs w:val="28"/>
                                    </w:rPr>
                                    <w:t>印发预算编制通知、召开布置会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5pt;margin-top:115.75pt;height:109.2pt;width:58.45pt;z-index:251704320;mso-width-relative:page;mso-height-relative:page;" fillcolor="#FFFFFF" filled="t" stroked="t" coordsize="21600,21600" o:gfxdata="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PRR0nYAAAACgEAAA8AAAAAAAAAAQAgAAAA&#10;IgAAAGRycy9kb3ducmV2LnhtbFBLAQIUABQAAAAIAIdO4kDqmDaHCwIAADwEAAAOAAAAAAAAAAEA&#10;IAAAACcBAABkcnMvZTJvRG9jLnhtbFBLBQYAAAAABgAGAFkBAACkBQAAAAA=&#10;">
                      <v:fill on="t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168914BF">
                            <w:pPr>
                              <w:spacing w:line="300" w:lineRule="exact"/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/>
                                <w:sz w:val="28"/>
                                <w:szCs w:val="28"/>
                              </w:rPr>
                              <w:t>印发预算编制通知、召开布置会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2258060</wp:posOffset>
                      </wp:positionV>
                      <wp:extent cx="800100" cy="0"/>
                      <wp:effectExtent l="0" t="38100" r="0" b="38100"/>
                      <wp:wrapNone/>
                      <wp:docPr id="185" name="直接连接符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72.25pt;margin-top:177.8pt;height:0pt;width:63pt;z-index:251707392;mso-width-relative:page;mso-height-relative:page;" filled="f" stroked="t" coordsize="21600,21600" o:gfxdata="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d0ktzYAAAACwEAAA8AAAAAAAAAAQAgAAAAIgAA&#10;AGRycy9kb3ducmV2LnhtbFBLAQIUABQAAAAIAIdO4kAllT58CAIAAAQEAAAOAAAAAAAAAAEAIAAA&#10;ACcBAABkcnMvZTJvRG9jLnhtbFBLBQYAAAAABgAGAFkBAAChBQAAAAA=&#10;">
                      <v:fill on="f" focussize="0,0"/>
                      <v:stroke weight="1.25pt"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2184" w:type="dxa"/>
            <w:noWrap/>
          </w:tcPr>
          <w:p w14:paraId="370949BD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970280</wp:posOffset>
                      </wp:positionV>
                      <wp:extent cx="635" cy="1292225"/>
                      <wp:effectExtent l="7620" t="0" r="10795" b="3175"/>
                      <wp:wrapNone/>
                      <wp:docPr id="184" name="直接连接符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29222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5.5pt;margin-top:76.4pt;height:101.75pt;width:0.05pt;z-index:251706368;mso-width-relative:page;mso-height-relative:page;" filled="f" stroked="t" coordsize="21600,21600" o:gfxdata="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oGm3tkAAAAJAQAADwAAAAAAAAABACAAAAAiAAAAZHJzL2Rvd25y&#10;ZXYueG1sUEsBAhQAFAAAAAgAh07iQJW9+an9AQAA+QMAAA4AAAAAAAAAAQAgAAAAKAEAAGRycy9l&#10;Mm9Eb2MueG1sUEsFBgAAAAAGAAYAWQEAAJcFAAAAAA==&#10;">
                      <v:fill on="f" focussize="0,0"/>
                      <v:stroke weight="1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596" w:type="dxa"/>
            <w:noWrap/>
          </w:tcPr>
          <w:p w14:paraId="0F3E89FE">
            <w:pPr>
              <w:rPr>
                <w:rFonts w:ascii="仿宋" w:hAnsi="仿宋" w:eastAsia="仿宋"/>
              </w:rPr>
            </w:pPr>
          </w:p>
        </w:tc>
      </w:tr>
    </w:tbl>
    <w:p w14:paraId="03920021">
      <w:pPr>
        <w:spacing w:line="560" w:lineRule="exact"/>
        <w:outlineLvl w:val="1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流程描述</w:t>
      </w:r>
    </w:p>
    <w:p w14:paraId="29A37000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1.</w:t>
      </w:r>
      <w:r>
        <w:rPr>
          <w:rFonts w:hint="eastAsia" w:ascii="仿宋" w:hAnsi="仿宋" w:eastAsia="仿宋"/>
          <w:sz w:val="24"/>
        </w:rPr>
        <w:t>预算科草拟市级预算安排原则，提出预算编制建议。</w:t>
      </w:r>
    </w:p>
    <w:p w14:paraId="40AE4C7C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局长办公会审定预算编制方案。</w:t>
      </w:r>
    </w:p>
    <w:p w14:paraId="6769E3B0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3.</w:t>
      </w:r>
      <w:r>
        <w:rPr>
          <w:rFonts w:hint="eastAsia" w:ascii="仿宋" w:hAnsi="仿宋" w:eastAsia="仿宋"/>
          <w:sz w:val="24"/>
        </w:rPr>
        <w:t>预算科印发预算编制通知。</w:t>
      </w:r>
    </w:p>
    <w:p w14:paraId="51ACC9AB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4</w:t>
      </w:r>
      <w:r>
        <w:rPr>
          <w:rFonts w:hint="eastAsia" w:ascii="仿宋" w:hAnsi="仿宋" w:eastAsia="仿宋"/>
          <w:sz w:val="24"/>
        </w:rPr>
        <w:t>、业务科室召开布置会安排部署预算编制工作。</w:t>
      </w:r>
    </w:p>
    <w:p w14:paraId="2AAF7ACD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5.</w:t>
      </w:r>
      <w:r>
        <w:rPr>
          <w:rFonts w:hint="eastAsia" w:ascii="仿宋" w:hAnsi="仿宋" w:eastAsia="仿宋"/>
          <w:sz w:val="24"/>
        </w:rPr>
        <w:t>部门编报“一上”预算。</w:t>
      </w:r>
    </w:p>
    <w:p w14:paraId="501C1BCA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6.</w:t>
      </w:r>
      <w:r>
        <w:rPr>
          <w:rFonts w:hint="eastAsia" w:ascii="仿宋" w:hAnsi="仿宋" w:eastAsia="仿宋"/>
          <w:sz w:val="24"/>
        </w:rPr>
        <w:t>业务科室初审“一上”预算。</w:t>
      </w:r>
    </w:p>
    <w:p w14:paraId="30299305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7.</w:t>
      </w:r>
      <w:r>
        <w:rPr>
          <w:rFonts w:hint="eastAsia" w:ascii="仿宋" w:hAnsi="仿宋" w:eastAsia="仿宋"/>
          <w:sz w:val="24"/>
        </w:rPr>
        <w:t>资产</w:t>
      </w:r>
      <w:r>
        <w:rPr>
          <w:rFonts w:hint="eastAsia" w:ascii="仿宋" w:hAnsi="仿宋" w:eastAsia="仿宋"/>
          <w:sz w:val="24"/>
          <w:lang w:eastAsia="zh-CN"/>
        </w:rPr>
        <w:t>办</w:t>
      </w:r>
      <w:r>
        <w:rPr>
          <w:rFonts w:hint="eastAsia" w:ascii="仿宋" w:hAnsi="仿宋" w:eastAsia="仿宋"/>
          <w:sz w:val="24"/>
        </w:rPr>
        <w:t>审核资产配置预算、预算绩效管理科审核绩效目标。</w:t>
      </w:r>
    </w:p>
    <w:p w14:paraId="5CC3E8D8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8. </w:t>
      </w:r>
      <w:r>
        <w:rPr>
          <w:rFonts w:hint="eastAsia" w:ascii="仿宋" w:hAnsi="仿宋" w:eastAsia="仿宋"/>
          <w:sz w:val="24"/>
        </w:rPr>
        <w:t>局长办公会审核“一上”预算。</w:t>
      </w:r>
    </w:p>
    <w:p w14:paraId="7D451BB8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9.</w:t>
      </w:r>
      <w:r>
        <w:rPr>
          <w:rFonts w:hint="eastAsia" w:ascii="仿宋" w:hAnsi="仿宋" w:eastAsia="仿宋"/>
          <w:sz w:val="24"/>
        </w:rPr>
        <w:t>预算科汇总后，测算“一下”预算控制数，经局长办公会审定后下达“一下”预算控制数。</w:t>
      </w:r>
    </w:p>
    <w:p w14:paraId="44D42E80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10.</w:t>
      </w:r>
      <w:r>
        <w:rPr>
          <w:rFonts w:hint="eastAsia" w:ascii="仿宋" w:hAnsi="仿宋" w:eastAsia="仿宋"/>
          <w:sz w:val="24"/>
        </w:rPr>
        <w:t>部门根据控制数编报“二上”预算。</w:t>
      </w:r>
    </w:p>
    <w:p w14:paraId="3468510A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11.</w:t>
      </w:r>
      <w:r>
        <w:rPr>
          <w:rFonts w:hint="eastAsia" w:ascii="仿宋" w:hAnsi="仿宋" w:eastAsia="仿宋"/>
          <w:sz w:val="24"/>
        </w:rPr>
        <w:t>业务科室初审“二上”预算。</w:t>
      </w:r>
    </w:p>
    <w:p w14:paraId="24916A99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12.</w:t>
      </w:r>
      <w:r>
        <w:rPr>
          <w:rFonts w:hint="eastAsia" w:ascii="仿宋" w:hAnsi="仿宋" w:eastAsia="仿宋"/>
          <w:sz w:val="24"/>
        </w:rPr>
        <w:t>资产</w:t>
      </w:r>
      <w:r>
        <w:rPr>
          <w:rFonts w:hint="eastAsia" w:ascii="仿宋" w:hAnsi="仿宋" w:eastAsia="仿宋"/>
          <w:sz w:val="24"/>
          <w:lang w:eastAsia="zh-CN"/>
        </w:rPr>
        <w:t>办</w:t>
      </w:r>
      <w:r>
        <w:rPr>
          <w:rFonts w:hint="eastAsia" w:ascii="仿宋" w:hAnsi="仿宋" w:eastAsia="仿宋"/>
          <w:sz w:val="24"/>
        </w:rPr>
        <w:t>复审资产配置预算、预算绩效管理科复审绩效目标。</w:t>
      </w:r>
    </w:p>
    <w:p w14:paraId="4532071D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13.</w:t>
      </w:r>
      <w:r>
        <w:rPr>
          <w:rFonts w:hint="eastAsia" w:ascii="仿宋" w:hAnsi="仿宋" w:eastAsia="仿宋"/>
          <w:sz w:val="24"/>
        </w:rPr>
        <w:t>预算科复审“二上”预算。</w:t>
      </w:r>
    </w:p>
    <w:p w14:paraId="300F39CC">
      <w:pPr>
        <w:spacing w:line="36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14.</w:t>
      </w:r>
      <w:r>
        <w:rPr>
          <w:rFonts w:hint="eastAsia" w:ascii="仿宋" w:hAnsi="仿宋" w:eastAsia="仿宋"/>
          <w:sz w:val="24"/>
        </w:rPr>
        <w:t>预算科汇总后编报部门预算草案及政府预算草案，经局务会审定后报市政府。根据《预算法》规定，人代会召开前将年度财政收支计划报送市人大财经委初审。</w:t>
      </w:r>
    </w:p>
    <w:p w14:paraId="3D597EB0">
      <w:pPr>
        <w:spacing w:line="360" w:lineRule="exact"/>
        <w:ind w:firstLine="480" w:firstLineChars="200"/>
        <w:rPr>
          <w:rFonts w:ascii="黑体" w:eastAsia="黑体"/>
          <w:sz w:val="36"/>
          <w:szCs w:val="36"/>
        </w:rPr>
      </w:pPr>
      <w:r>
        <w:rPr>
          <w:rFonts w:ascii="仿宋" w:hAnsi="仿宋" w:eastAsia="仿宋"/>
          <w:sz w:val="24"/>
        </w:rPr>
        <w:t>15.</w:t>
      </w:r>
      <w:r>
        <w:rPr>
          <w:rFonts w:hint="eastAsia" w:ascii="仿宋" w:hAnsi="仿宋" w:eastAsia="仿宋"/>
          <w:sz w:val="24"/>
        </w:rPr>
        <w:t>部门预算草案及政府预算草案，报经政府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常务会、人大</w:t>
      </w:r>
      <w:r>
        <w:rPr>
          <w:rFonts w:hint="eastAsia" w:ascii="仿宋" w:hAnsi="仿宋" w:eastAsia="仿宋"/>
          <w:sz w:val="24"/>
          <w:lang w:val="en-US" w:eastAsia="zh-CN"/>
        </w:rPr>
        <w:t>常委会</w:t>
      </w:r>
      <w:r>
        <w:rPr>
          <w:rFonts w:hint="eastAsia" w:ascii="仿宋" w:hAnsi="仿宋" w:eastAsia="仿宋"/>
          <w:sz w:val="24"/>
        </w:rPr>
        <w:t>主任会和市委常委会研究后市人民代表大会审议通过。</w:t>
      </w:r>
    </w:p>
    <w:p w14:paraId="0A322E08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行政处罚权力运行流程图</w:t>
      </w:r>
    </w:p>
    <w:p w14:paraId="0A21F811">
      <w:pPr>
        <w:jc w:val="center"/>
        <w:rPr>
          <w:rFonts w:ascii="黑体" w:eastAsia="黑体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297180</wp:posOffset>
                </wp:positionV>
                <wp:extent cx="0" cy="297180"/>
                <wp:effectExtent l="38100" t="0" r="38100" b="7620"/>
                <wp:wrapNone/>
                <wp:docPr id="2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margin-left:234pt;margin-top:23.4pt;height:23.4pt;width:0pt;z-index:251694080;mso-width-relative:page;mso-height-relative:page;" filled="f" stroked="t" coordsize="21600,21600" o:gfxdata="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uCk8NgAAAAJAQAADwAAAAAAAAABACAAAAAiAAAAZHJzL2Rv&#10;d25yZXYueG1sUEsBAhQAFAAAAAgAh07iQFRX/HEBAgAA9g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600200" cy="297180"/>
                <wp:effectExtent l="4445" t="4445" r="14605" b="222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DF7D42A">
                            <w:pPr>
                              <w:spacing w:line="380" w:lineRule="exact"/>
                              <w:jc w:val="center"/>
                              <w:rPr>
                                <w:rFonts w:ascii="楷体_GB2312" w:eastAsia="楷体_GB2312"/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群众举报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pt;margin-top:0pt;height:23.4pt;width:126pt;z-index:251660288;mso-width-relative:page;mso-height-relative:page;" filled="f" stroked="t" coordsize="21600,21600" o:gfxdata="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JTxmA2AAAAAcBAAAP&#10;AAAAAAAAAAEAIAAAACIAAABkcnMvZG93bnJldi54bWxQSwECFAAUAAAACACHTuJABO4AahgCAAA/&#10;BAAADgAAAAAAAAABACAAAAAnAQAAZHJzL2Uyb0RvYy54bWxQSwUGAAAAAAYABgBZAQAAsQ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DF7D42A">
                      <w:pPr>
                        <w:spacing w:line="380" w:lineRule="exact"/>
                        <w:jc w:val="center"/>
                        <w:rPr>
                          <w:rFonts w:ascii="楷体_GB2312" w:eastAsia="楷体_GB2312"/>
                          <w:sz w:val="19"/>
                        </w:rPr>
                      </w:pPr>
                      <w:r>
                        <w:rPr>
                          <w:rFonts w:hint="eastAsia"/>
                        </w:rPr>
                        <w:t>群众举报</w:t>
                      </w:r>
                    </w:p>
                  </w:txbxContent>
                </v:textbox>
              </v:shape>
            </w:pict>
          </mc:Fallback>
        </mc:AlternateContent>
      </w:r>
    </w:p>
    <w:p w14:paraId="4E4ED8DC"/>
    <w:p w14:paraId="62BD5BE4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0</wp:posOffset>
                </wp:positionV>
                <wp:extent cx="2514600" cy="693420"/>
                <wp:effectExtent l="4445" t="4445" r="14605" b="698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E00501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审查立案</w:t>
                            </w:r>
                          </w:p>
                          <w:p w14:paraId="4565FF8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经手人上报主管副局长，主管副局长上报局长，经各科室会议形成决议后书面上报局领导。</w:t>
                            </w:r>
                          </w:p>
                          <w:p w14:paraId="7A093353">
                            <w:pPr>
                              <w:spacing w:line="3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6F4A49F">
                            <w:pPr>
                              <w:spacing w:line="260" w:lineRule="exac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5pt;margin-top:0pt;height:54.6pt;width:198pt;z-index:251662336;mso-width-relative:page;mso-height-relative:page;" fillcolor="#FFFFFF" filled="t" stroked="t" coordsize="21600,21600" o:gfxdata="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T4VcXX&#10;AAAACAEAAA8AAAAAAAAAAQAgAAAAIgAAAGRycy9kb3ducmV2LnhtbFBLAQIUABQAAAAIAIdO4kCw&#10;9rG8IQIAAGoEAAAOAAAAAAAAAAEAIAAAACY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2E00501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审查立案</w:t>
                      </w:r>
                    </w:p>
                    <w:p w14:paraId="4565FF8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经手人上报主管副局长，主管副局长上报局长，经各科室会议形成决议后书面上报局领导。</w:t>
                      </w:r>
                    </w:p>
                    <w:p w14:paraId="7A093353">
                      <w:pPr>
                        <w:spacing w:line="3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6F4A49F">
                      <w:pPr>
                        <w:spacing w:line="26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1EFCCED4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914400" cy="396240"/>
                <wp:effectExtent l="4445" t="4445" r="14605" b="184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2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5DCC249">
                            <w:pPr>
                              <w:spacing w:line="5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投诉发现</w:t>
                            </w:r>
                          </w:p>
                          <w:p w14:paraId="60D6A38D">
                            <w:pPr>
                              <w:spacing w:line="500" w:lineRule="exact"/>
                            </w:pPr>
                            <w:r>
                              <w:rPr>
                                <w:rFonts w:hint="eastAsia"/>
                              </w:rPr>
                              <w:t>诉</w:t>
                            </w:r>
                          </w:p>
                          <w:p w14:paraId="2F218B43">
                            <w:pPr>
                              <w:spacing w:line="500" w:lineRule="exact"/>
                            </w:pPr>
                            <w:r>
                              <w:rPr>
                                <w:rFonts w:hint="eastAsia"/>
                              </w:rPr>
                              <w:t>诉</w:t>
                            </w:r>
                          </w:p>
                          <w:p w14:paraId="6F4F34D8">
                            <w:pPr>
                              <w:spacing w:line="500" w:lineRule="exac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8pt;margin-top:0pt;height:31.2pt;width:72pt;z-index:251664384;mso-width-relative:page;mso-height-relative:page;" filled="f" stroked="t" coordsize="21600,21600" o:gfxdata="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YHdxtgAAAAHAQAA&#10;DwAAAAAAAAABACAAAAAiAAAAZHJzL2Rvd25yZXYueG1sUEsBAhQAFAAAAAgAh07iQC92QxoZAgAA&#10;QAQAAA4AAAAAAAAAAQAgAAAAJwEAAGRycy9lMm9Eb2MueG1sUEsFBgAAAAAGAAYAWQEAALIFAAAA&#10;AA=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5DCC249">
                      <w:pPr>
                        <w:spacing w:line="5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投诉发现</w:t>
                      </w:r>
                    </w:p>
                    <w:p w14:paraId="60D6A38D">
                      <w:pPr>
                        <w:spacing w:line="500" w:lineRule="exact"/>
                      </w:pPr>
                      <w:r>
                        <w:rPr>
                          <w:rFonts w:hint="eastAsia"/>
                        </w:rPr>
                        <w:t>诉</w:t>
                      </w:r>
                    </w:p>
                    <w:p w14:paraId="2F218B43">
                      <w:pPr>
                        <w:spacing w:line="500" w:lineRule="exact"/>
                      </w:pPr>
                      <w:r>
                        <w:rPr>
                          <w:rFonts w:hint="eastAsia"/>
                        </w:rPr>
                        <w:t>诉</w:t>
                      </w:r>
                    </w:p>
                    <w:p w14:paraId="6F4F34D8">
                      <w:pPr>
                        <w:spacing w:line="5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914400" cy="396240"/>
                <wp:effectExtent l="4445" t="4445" r="14605" b="184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F8C70C3">
                            <w:pPr>
                              <w:spacing w:line="5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日常检查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pt;margin-top:0pt;height:31.2pt;width:72pt;z-index:251663360;mso-width-relative:page;mso-height-relative:page;" fillcolor="#FFFFFF" filled="t" stroked="t" coordsize="21600,21600" o:gfxdata="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2RwSl1gAA&#10;AAYBAAAPAAAAAAAAAAEAIAAAACIAAABkcnMvZG93bnJldi54bWxQSwECFAAUAAAACACHTuJA7CXs&#10;tiACAABpBAAADgAAAAAAAAABACAAAAAlAQAAZHJzL2Uyb0RvYy54bWxQSwUGAAAAAAYABgBZAQAA&#10;tw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5F8C70C3">
                      <w:pPr>
                        <w:spacing w:line="5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日常检查</w:t>
                      </w:r>
                    </w:p>
                  </w:txbxContent>
                </v:textbox>
              </v:shape>
            </w:pict>
          </mc:Fallback>
        </mc:AlternateContent>
      </w:r>
    </w:p>
    <w:p w14:paraId="6C15F310"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0</wp:posOffset>
                </wp:positionV>
                <wp:extent cx="514350" cy="0"/>
                <wp:effectExtent l="0" t="38100" r="0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7.5pt;margin-top:0pt;height:0pt;width:40.5pt;z-index:251666432;mso-width-relative:page;mso-height-relative:page;" filled="f" stroked="t" coordsize="21600,21600" o:gfxdata="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FIt6f1QAAAAUBAAAPAAAAAAAAAAEAIAAAACIAAABk&#10;cnMvZG93bnJldi54bWxQSwECFAAUAAAACACHTuJA6ktZwQkCAAABBAAADgAAAAAAAAABACAAAAAk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514350" cy="0"/>
                <wp:effectExtent l="0" t="38100" r="0" b="3810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0pt;height:0pt;width:40.5pt;z-index:251667456;mso-width-relative:page;mso-height-relative:page;" filled="f" stroked="t" coordsize="21600,21600" o:gfxdata="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oXuP9UAAAAFAQAADwAAAAAAAAABACAAAAAiAAAAZHJzL2Rvd25y&#10;ZXYueG1sUEsBAhQAFAAAAAgAh07iQCumt+0BAgAA9w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2FCE1B5B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0" cy="198120"/>
                <wp:effectExtent l="38100" t="0" r="38100" b="1143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7.8pt;height:15.6pt;width:0pt;z-index:251661312;mso-width-relative:page;mso-height-relative:page;" filled="f" stroked="t" coordsize="21600,21600" o:gfxdata="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f0bvS1wAAAAkBAAAPAAAAAAAAAAEAIAAAACIAAABkcnMvZG93&#10;bnJldi54bWxQSwECFAAUAAAACACHTuJAhv/5CwECAAD3AwAADgAAAAAAAAABACAAAAAm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4B6BB282"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2628900" cy="495300"/>
                <wp:effectExtent l="4445" t="4445" r="14605" b="1460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F0CC0CC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送达行政处罚事先告知书</w:t>
                            </w:r>
                          </w:p>
                          <w:p w14:paraId="5C691637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告知当事人作出行政处罚决定的事实、理由和依据，并告知当事人依法享有的权利。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7.8pt;height:39pt;width:207pt;z-index:251691008;mso-width-relative:page;mso-height-relative:page;" fillcolor="#FFFFFF" filled="t" stroked="t" coordsize="21600,21600" o:gfxdata="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b5XabY&#10;AAAACQEAAA8AAAAAAAAAAQAgAAAAIgAAAGRycy9kb3ducmV2LnhtbFBLAQIUABQAAAAIAIdO4kDX&#10;DgBwIAIAAGoEAAAOAAAAAAAAAAEAIAAAACc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3F0CC0CC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送达行政处罚事先告知书</w:t>
                      </w:r>
                    </w:p>
                    <w:p w14:paraId="5C691637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告知当事人作出行政处罚决定的事实、理由和依据，并告知当事人依法享有的权利。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D8C73C"/>
    <w:p w14:paraId="4BDBE0EE"/>
    <w:p w14:paraId="4EBAA392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0" cy="297180"/>
                <wp:effectExtent l="38100" t="0" r="38100" b="762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0pt;height:23.4pt;width:0pt;z-index:251665408;mso-width-relative:page;mso-height-relative:page;" filled="f" stroked="t" coordsize="21600,21600" o:gfxdata="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s663dUAAAAHAQAADwAAAAAAAAABACAAAAAiAAAAZHJzL2Rvd25y&#10;ZXYueG1sUEsBAhQAFAAAAAgAh07iQI3cZZkBAgAA9w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46E0F96C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99060</wp:posOffset>
                </wp:positionV>
                <wp:extent cx="2628900" cy="495300"/>
                <wp:effectExtent l="4445" t="4445" r="14605" b="1460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4B5274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调查取证</w:t>
                            </w:r>
                          </w:p>
                          <w:p w14:paraId="2A161B5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至少二名执法人员向当事人出示执法证，开展调查、检查，制作询问或检查笔录。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7.8pt;height:39pt;width:207pt;z-index:251693056;mso-width-relative:page;mso-height-relative:page;" fillcolor="#FFFFFF" filled="t" stroked="t" coordsize="21600,21600" o:gfxdata="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e3sNJ9gA&#10;AAAJAQAADwAAAAAAAAABACAAAAAiAAAAZHJzL2Rvd25yZXYueG1sUEsBAhQAFAAAAAgAh07iQGpT&#10;4bsfAgAAagQAAA4AAAAAAAAAAQAgAAAAJw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614B5274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调查取证</w:t>
                      </w:r>
                    </w:p>
                    <w:p w14:paraId="2A161B50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至少二名执法人员向当事人出示执法证，开展调查、检查，制作询问或检查笔录。</w:t>
                      </w:r>
                    </w:p>
                  </w:txbxContent>
                </v:textbox>
              </v:shape>
            </w:pict>
          </mc:Fallback>
        </mc:AlternateContent>
      </w:r>
    </w:p>
    <w:p w14:paraId="2797ED14"/>
    <w:p w14:paraId="5B902C33"/>
    <w:p w14:paraId="5AD30062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0" cy="297180"/>
                <wp:effectExtent l="38100" t="0" r="38100" b="762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0pt;height:23.4pt;width:0pt;z-index:251676672;mso-width-relative:page;mso-height-relative:page;" filled="f" stroked="t" coordsize="21600,21600" o:gfxdata="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s663dUAAAAHAQAADwAAAAAAAAABACAAAAAiAAAAZHJzL2Rvd25y&#10;ZXYueG1sUEsBAhQAFAAAAAgAh07iQJjQfCgBAgAA9w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2F3D781B"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2628900" cy="297180"/>
                <wp:effectExtent l="4445" t="4445" r="14605" b="2222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E6788FC">
                            <w:pPr>
                              <w:spacing w:line="3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听取当事人陈述、申辩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pt;margin-top:7.8pt;height:23.4pt;width:207pt;z-index:251692032;mso-width-relative:page;mso-height-relative:page;" fillcolor="#FFFFFF" filled="t" stroked="t" coordsize="21600,21600" o:gfxdata="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BxYOk&#10;1wAAAAkBAAAPAAAAAAAAAAEAIAAAACIAAABkcnMvZG93bnJldi54bWxQSwECFAAUAAAACACHTuJA&#10;UPbuSiICAABqBAAADgAAAAAAAAABACAAAAAm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E6788FC">
                      <w:pPr>
                        <w:spacing w:line="3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听取当事人陈述、申辩</w:t>
                      </w:r>
                    </w:p>
                  </w:txbxContent>
                </v:textbox>
              </v:shape>
            </w:pict>
          </mc:Fallback>
        </mc:AlternateContent>
      </w:r>
    </w:p>
    <w:p w14:paraId="603331BC"/>
    <w:p w14:paraId="1A61CBB3"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0" cy="297180"/>
                <wp:effectExtent l="38100" t="0" r="38100" b="7620"/>
                <wp:wrapNone/>
                <wp:docPr id="70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234pt;margin-top:0pt;height:23.4pt;width:0pt;z-index:251695104;mso-width-relative:page;mso-height-relative:page;" filled="f" stroked="t" coordsize="21600,21600" o:gfxdata="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7Out3VAAAABwEAAA8AAAAAAAAAAQAgAAAAIgAAAGRycy9kb3du&#10;cmV2LnhtbFBLAQIUABQAAAAIAIdO4kDk15quAgIAAPcDAAAOAAAAAAAAAAEAIAAAACQ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51834008"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2971800" cy="1981200"/>
                <wp:effectExtent l="8890" t="5715" r="10160" b="13335"/>
                <wp:wrapNone/>
                <wp:docPr id="30" name="菱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981200"/>
                        </a:xfrm>
                        <a:prstGeom prst="diamond">
                          <a:avLst/>
                        </a:prstGeom>
                        <a:noFill/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94F2B96">
                            <w:pPr>
                              <w:spacing w:line="3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调查终结</w:t>
                            </w:r>
                          </w:p>
                          <w:p w14:paraId="1A5B5C5F">
                            <w:pPr>
                              <w:spacing w:line="3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上报调查结果，局领导对调查结果进行审查（情节复杂或重大违法的，局领导集体讨论通过）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17pt;margin-top:7.8pt;height:156pt;width:234pt;z-index:251681792;mso-width-relative:page;mso-height-relative:page;" filled="f" stroked="t" coordsize="21600,21600" o:gfxdata="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68MZNgAAAAKAQAADwAAAAAAAAABACAAAAAiAAAAZHJz&#10;L2Rvd25yZXYueG1sUEsBAhQAFAAAAAgAh07iQHybl7oEAgAAFAQAAA4AAAAAAAAAAQAgAAAAJwEA&#10;AGRycy9lMm9Eb2MueG1sUEsFBgAAAAAGAAYAWQEAAJ0FAAAAAA==&#10;">
                <v:fill on="f" focussize="0,0"/>
                <v:stroke weight="0.25pt" color="#000000" joinstyle="miter"/>
                <v:imagedata o:title=""/>
                <o:lock v:ext="edit" aspectratio="f"/>
                <v:textbox>
                  <w:txbxContent>
                    <w:p w14:paraId="094F2B96">
                      <w:pPr>
                        <w:spacing w:line="3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调查终结</w:t>
                      </w:r>
                    </w:p>
                    <w:p w14:paraId="1A5B5C5F">
                      <w:pPr>
                        <w:spacing w:line="3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上报调查结果，局领导对调查结果进行审查（情节复杂或重大违法的，局领导集体讨论通过）</w:t>
                      </w:r>
                    </w:p>
                  </w:txbxContent>
                </v:textbox>
              </v:shape>
            </w:pict>
          </mc:Fallback>
        </mc:AlternateContent>
      </w:r>
    </w:p>
    <w:p w14:paraId="207E42C0"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1485900" cy="69342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6934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7C75A0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违法行为轻微，依法可以不予行政处罚的；违法事实不能成立的。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7.8pt;height:54.6pt;width:117pt;z-index:251683840;mso-width-relative:page;mso-height-relative:page;" filled="f" stroked="f" coordsize="21600,21600" o:gfxdata="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l5eq&#10;gtUAAAAJAQAADwAAAAAAAAABACAAAAAiAAAAZHJzL2Rvd25yZXYueG1sUEsBAhQAFAAAAAgAh07i&#10;QJIA4oizAQAAWgMAAA4AAAAAAAAAAQAgAAAAJAEAAGRycy9lMm9Eb2MueG1sUEsFBgAAAAAGAAYA&#10;WQEAAEkFAAAAAA==&#10;">
                <v:fill on="f" focussize="0,0"/>
                <v:stroke on="f" weight="0.25pt"/>
                <v:imagedata o:title=""/>
                <o:lock v:ext="edit" aspectratio="f"/>
                <v:textbox>
                  <w:txbxContent>
                    <w:p w14:paraId="7C75A02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违法行为轻微，依法可以不予行政处罚的；违法事实不能成立的。</w:t>
                      </w:r>
                    </w:p>
                  </w:txbxContent>
                </v:textbox>
              </v:rect>
            </w:pict>
          </mc:Fallback>
        </mc:AlternateContent>
      </w:r>
    </w:p>
    <w:p w14:paraId="5C0EDB87"/>
    <w:p w14:paraId="5FCE593E"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1371600" cy="2971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2693223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违法行为构成犯罪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1pt;margin-top:7.8pt;height:23.4pt;width:108pt;z-index:251682816;mso-width-relative:page;mso-height-relative:page;" filled="f" stroked="f" coordsize="21600,21600" o:gfxdata="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XUg9D&#10;1QAAAAkBAAAPAAAAAAAAAAEAIAAAACIAAABkcnMvZG93bnJldi54bWxQSwECFAAUAAAACACHTuJA&#10;GAaI9LIBAABaAwAADgAAAAAAAAABACAAAAAkAQAAZHJzL2Uyb0RvYy54bWxQSwUGAAAAAAYABgBZ&#10;AQAASAUAAAAA&#10;">
                <v:fill on="f" focussize="0,0"/>
                <v:stroke on="f" weight="0.25pt"/>
                <v:imagedata o:title=""/>
                <o:lock v:ext="edit" aspectratio="f"/>
                <v:textbox>
                  <w:txbxContent>
                    <w:p w14:paraId="2693223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违法行为构成犯罪</w:t>
                      </w:r>
                    </w:p>
                  </w:txbxContent>
                </v:textbox>
              </v:rect>
            </w:pict>
          </mc:Fallback>
        </mc:AlternateContent>
      </w:r>
    </w:p>
    <w:p w14:paraId="1C43AB25"/>
    <w:p w14:paraId="61113276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80010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pt;margin-top:7.8pt;height:0pt;width:63pt;z-index:251669504;mso-width-relative:page;mso-height-relative:page;" filled="f" stroked="t" coordsize="21600,21600" o:gfxdata="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2h3WPVAAAACQEAAA8AAAAAAAAAAQAgAAAAIgAAAGRycy9kb3ducmV2LnhtbFBL&#10;AQIUABQAAAAIAIdO4kCT6tCz+QEAAPMDAAAOAAAAAAAAAAEAIAAAACQ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99060</wp:posOffset>
                </wp:positionV>
                <wp:extent cx="635" cy="594360"/>
                <wp:effectExtent l="37465" t="0" r="38100" b="1524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4pt;margin-top:7.8pt;height:46.8pt;width:0.05pt;z-index:251671552;mso-width-relative:page;mso-height-relative:page;" filled="f" stroked="t" coordsize="21600,21600" o:gfxdata="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mRg1tgAAAAKAQAADwAAAAAAAAABACAAAAAiAAAAZHJz&#10;L2Rvd25yZXYueG1sUEsBAhQAFAAAAAgAh07iQM+eY5sEAgAA+QMAAA4AAAAAAAAAAQAgAAAAJw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80010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pt;margin-top:7.8pt;height:0pt;width:63pt;z-index:251668480;mso-width-relative:page;mso-height-relative:page;" filled="f" stroked="t" coordsize="21600,21600" o:gfxdata="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YbJZ9QAAAAJAQAADwAAAAAAAAABACAAAAAiAAAAZHJzL2Rvd25yZXYueG1sUEsB&#10;AhQAFAAAAAgAh07iQH08q3n5AQAA8wMAAA4AAAAAAAAAAQAgAAAAI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635" cy="594360"/>
                <wp:effectExtent l="37465" t="0" r="38100" b="1524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pt;margin-top:7.8pt;height:46.8pt;width:0.05pt;z-index:251670528;mso-width-relative:page;mso-height-relative:page;" filled="f" stroked="t" coordsize="21600,21600" o:gfxdata="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yWxA7YAAAACgEAAA8AAAAAAAAAAQAgAAAAIgAAAGRy&#10;cy9kb3ducmV2LnhtbFBLAQIUABQAAAAIAIdO4kDP0mWEBQIAAPk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3FA2C0A7"/>
    <w:p w14:paraId="7D09ED54"/>
    <w:p w14:paraId="29EDD3B6">
      <w:pPr>
        <w:tabs>
          <w:tab w:val="left" w:pos="7020"/>
        </w:tabs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1371600" cy="396240"/>
                <wp:effectExtent l="4445" t="4445" r="14605" b="1841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4812547">
                            <w:pPr>
                              <w:spacing w:line="3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移送司法机关处理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7.8pt;height:31.2pt;width:108pt;z-index:251675648;mso-width-relative:page;mso-height-relative:page;" fillcolor="#FFFFFF" filled="t" stroked="t" coordsize="21600,21600" o:gfxdata="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lWlE9YA&#10;AAAJAQAADwAAAAAAAAABACAAAAAiAAAAZHJzL2Rvd25yZXYueG1sUEsBAhQAFAAAAAgAh07iQHNn&#10;GgchAgAAagQAAA4AAAAAAAAAAQAgAAAAJQ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64812547">
                      <w:pPr>
                        <w:spacing w:line="3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移送司法机关处理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1143000" cy="396240"/>
                <wp:effectExtent l="4445" t="4445" r="14605" b="184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2898FB5">
                            <w:pPr>
                              <w:spacing w:beforeLines="5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作出不予处罚决定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7.8pt;height:31.2pt;width:90pt;z-index:251672576;mso-width-relative:page;mso-height-relative:page;" fillcolor="#FFFFFF" filled="t" stroked="t" coordsize="21600,21600" o:gfxdata="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lzhvbV&#10;AAAACAEAAA8AAAAAAAAAAQAgAAAAIgAAAGRycy9kb3ducmV2LnhtbFBLAQIUABQAAAAIAIdO4kDg&#10;qeUuIwIAAGoEAAAOAAAAAAAAAAEAIAAAACQ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12898FB5">
                      <w:pPr>
                        <w:spacing w:beforeLines="5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作出不予处罚决定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E1B2797"/>
    <w:p w14:paraId="7E3BC363"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0" cy="495300"/>
                <wp:effectExtent l="38100" t="0" r="3810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7.8pt;height:39pt;width:0pt;z-index:251678720;mso-width-relative:page;mso-height-relative:page;" filled="f" stroked="t" coordsize="21600,21600" o:gfxdata="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WZncXZAAAACQEAAA8AAAAAAAAAAQAgAAAAIgAAAGRycy9k&#10;b3ducmV2LnhtbFBLAQIUABQAAAAIAIdO4kBmVQ9tAQIAAPc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13BD596D"/>
    <w:p w14:paraId="78F2B97A"/>
    <w:p w14:paraId="44C325A5"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914400" cy="49339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6704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行政处罚</w:t>
                            </w:r>
                          </w:p>
                          <w:p w14:paraId="314F82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事实不成立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pt;margin-top:0pt;height:38.85pt;width:72pt;z-index:251687936;mso-width-relative:page;mso-height-relative:page;" filled="f" stroked="f" coordsize="21600,21600" o:gfxdata="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YPf8&#10;zNcAAAAHAQAADwAAAAAAAAABACAAAAAiAAAAZHJzL2Rvd25yZXYueG1sUEsBAhQAFAAAAAgAh07i&#10;QNFBbnOxAQAAWQMAAA4AAAAAAAAAAQAgAAAAJgEAAGRycy9lMm9Eb2MueG1sUEsFBgAAAAAGAAYA&#10;WQEAAE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046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行政处罚</w:t>
                      </w:r>
                    </w:p>
                    <w:p w14:paraId="314F82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事实不成立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594360"/>
                <wp:effectExtent l="38100" t="0" r="38100" b="1524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0pt;height:46.8pt;width:0pt;z-index:251686912;mso-width-relative:page;mso-height-relative:page;" filled="f" stroked="t" coordsize="21600,21600" o:gfxdata="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wubFtUAAAAHAQAADwAAAAAAAAABACAAAAAiAAAAZHJzL2Rvd25y&#10;ZXYueG1sUEsBAhQAFAAAAAgAh07iQAV1qpABAgAA9w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685800" cy="49339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843C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行政处罚</w:t>
                            </w:r>
                          </w:p>
                          <w:p w14:paraId="5230C22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事实成立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pt;margin-top:0pt;height:38.85pt;width:54pt;z-index:251685888;mso-width-relative:page;mso-height-relative:page;" filled="f" stroked="f" coordsize="21600,21600" o:gfxdata="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IzYhF&#10;2AAAAAYBAAAPAAAAAAAAAAEAIAAAACIAAABkcnMvZG93bnJldi54bWxQSwECFAAUAAAACACHTuJA&#10;N5+xWq8BAABZAwAADgAAAAAAAAABACAAAAAnAQAAZHJzL2Uyb0RvYy54bWxQSwUGAAAAAAYABgBZ&#10;AQAAS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43C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行政处罚</w:t>
                      </w:r>
                    </w:p>
                    <w:p w14:paraId="5230C22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事实成立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0" cy="594360"/>
                <wp:effectExtent l="38100" t="0" r="38100" b="1524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0pt;height:46.8pt;width:0pt;z-index:251679744;mso-width-relative:page;mso-height-relative:page;" filled="f" stroked="t" coordsize="21600,21600" o:gfxdata="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PKcEfWAAAABwEAAA8AAAAAAAAAAQAgAAAAIgAAAGRycy9kb3du&#10;cmV2LnhtbFBLAQIUABQAAAAIAIdO4kAkkQ4wAQIAAPcDAAAOAAAAAAAAAAEAIAAAACU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3314700" cy="0"/>
                <wp:effectExtent l="0" t="0" r="0" b="0"/>
                <wp:wrapNone/>
                <wp:docPr id="8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margin-left:99pt;margin-top:0pt;height:0pt;width:261pt;z-index:251689984;mso-width-relative:page;mso-height-relative:page;" filled="f" stroked="t" coordsize="21600,21600" o:gfxdata="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wPW5dMAAAAFAQAADwAAAAAAAAABACAAAAAiAAAAZHJzL2Rvd25yZXYueG1sUEsB&#10;AhQAFAAAAAgAh07iQNbbMWf6AQAA8g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7720BEA"/>
    <w:p w14:paraId="04AC2E25"/>
    <w:p w14:paraId="09B6BA7D"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057400" cy="396240"/>
                <wp:effectExtent l="4445" t="4445" r="14605" b="1841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77A1B45">
                            <w:pPr>
                              <w:spacing w:beforeLines="50"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行政处罚程序终结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9pt;margin-top:0pt;height:31.2pt;width:162pt;z-index:251688960;mso-width-relative:page;mso-height-relative:page;" fillcolor="#FFFFFF" filled="t" stroked="t" coordsize="21600,21600" o:gfxdata="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PcZLDX&#10;AAAABwEAAA8AAAAAAAAAAQAgAAAAIgAAAGRycy9kb3ducmV2LnhtbFBLAQIUABQAAAAIAIdO4kCI&#10;MA3RIQIAAGgEAAAOAAAAAAAAAAEAIAAAACY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377A1B45">
                      <w:pPr>
                        <w:spacing w:beforeLines="50"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行政处罚程序终结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628900" cy="396240"/>
                <wp:effectExtent l="4445" t="4445" r="14605" b="1841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A1FCD9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制作行政处罚决定书</w:t>
                            </w:r>
                          </w:p>
                          <w:p w14:paraId="584BF644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告知当事人作出行政处罚决定的事实、理由和依据。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pt;margin-top:0pt;height:31.2pt;width:207pt;z-index:251673600;mso-width-relative:page;mso-height-relative:page;" fillcolor="#FFFFFF" filled="t" stroked="t" coordsize="21600,21600" o:gfxdata="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MxiNNYA&#10;AAAGAQAADwAAAAAAAAABACAAAAAiAAAAZHJzL2Rvd25yZXYueG1sUEsBAhQAFAAAAAgAh07iQBMo&#10;2bYhAgAAaAQAAA4AAAAAAAAAAQAgAAAAJQ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1EA1FCD9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制作行政处罚决定书</w:t>
                      </w:r>
                    </w:p>
                    <w:p w14:paraId="584BF644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告知当事人作出行政处罚决定的事实、理由和依据。</w:t>
                      </w:r>
                    </w:p>
                  </w:txbxContent>
                </v:textbox>
              </v:shape>
            </w:pict>
          </mc:Fallback>
        </mc:AlternateContent>
      </w:r>
    </w:p>
    <w:p w14:paraId="53E6B2AF"/>
    <w:p w14:paraId="4BCD1BEF"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0" cy="297180"/>
                <wp:effectExtent l="38100" t="0" r="38100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0pt;height:23.4pt;width:0pt;z-index:251680768;mso-width-relative:page;mso-height-relative:page;" filled="f" stroked="t" coordsize="21600,21600" o:gfxdata="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YJWUNYAAAAHAQAADwAAAAAAAAABACAAAAAiAAAAZHJzL2Rvd25y&#10;ZXYueG1sUEsBAhQAFAAAAAgAh07iQKtobh4AAgAA9QMAAA4AAAAAAAAAAQAgAAAAJ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0BD5549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2628900" cy="396240"/>
                <wp:effectExtent l="4445" t="4445" r="14605" b="184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F62EA5E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送达行政处罚决定书</w:t>
                            </w:r>
                          </w:p>
                          <w:p w14:paraId="2BF2236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宣告后当场交付当事人或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日内送达当事人。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pt;margin-top:7.8pt;height:31.2pt;width:207pt;z-index:251674624;mso-width-relative:page;mso-height-relative:page;" fillcolor="#FFFFFF" filled="t" stroked="t" coordsize="21600,21600" o:gfxdata="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l5cl3X&#10;AAAACAEAAA8AAAAAAAAAAQAgAAAAIgAAAGRycy9kb3ducmV2LnhtbFBLAQIUABQAAAAIAIdO4kD/&#10;aknkIQIAAGgEAAAOAAAAAAAAAAEAIAAAACY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5F62EA5E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送达行政处罚决定书</w:t>
                      </w:r>
                    </w:p>
                    <w:p w14:paraId="2BF22362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宣告后当场交付当事人或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日内送达当事人。</w:t>
                      </w:r>
                    </w:p>
                  </w:txbxContent>
                </v:textbox>
              </v:shape>
            </w:pict>
          </mc:Fallback>
        </mc:AlternateContent>
      </w:r>
    </w:p>
    <w:p w14:paraId="7CA38C65"/>
    <w:p w14:paraId="031C5F0E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0" cy="297180"/>
                <wp:effectExtent l="38100" t="0" r="38100" b="762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7.8pt;height:23.4pt;width:0pt;z-index:251684864;mso-width-relative:page;mso-height-relative:page;" filled="f" stroked="t" coordsize="21600,21600" o:gfxdata="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+bxN8tgAAAAJAQAADwAAAAAAAAABACAAAAAiAAAAZHJzL2Rv&#10;d25yZXYueG1sUEsBAhQAFAAAAAgAh07iQHPHTh4BAgAA9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326DED63"/>
    <w:p w14:paraId="0653F13F"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628900" cy="495300"/>
                <wp:effectExtent l="4445" t="4445" r="14605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953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DFC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当事人对行政处罚不服的，有权依法申请行政复议和提起行政诉讼。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0pt;height:39pt;width:207pt;z-index:251677696;mso-width-relative:page;mso-height-relative:page;" filled="f" stroked="t" coordsize="21600,21600" o:gfxdata="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gl/q0gAAAAYBAAAPAAAAAAAAAAEAIAAAACIAAABkcnMvZG93bnJldi54&#10;bWxQSwECFAAUAAAACACHTuJABPanOAACAAAOBAAADgAAAAAAAAABACAAAAAhAQAAZHJzL2Uyb0Rv&#10;Yy54bWxQSwUGAAAAAAYABgBZAQAAkwUAAAAA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 w14:paraId="1B1DFC8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当事人对行政处罚不服的，有权依法申请行政复议和提起行政诉讼。</w:t>
                      </w:r>
                    </w:p>
                  </w:txbxContent>
                </v:textbox>
              </v:rect>
            </w:pict>
          </mc:Fallback>
        </mc:AlternateContent>
      </w:r>
    </w:p>
    <w:p w14:paraId="50F0BDA6"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mc:AlternateContent>
          <mc:Choice Requires="wpc">
            <w:drawing>
              <wp:inline distT="0" distB="0" distL="114300" distR="114300">
                <wp:extent cx="5943600" cy="8618220"/>
                <wp:effectExtent l="4445" t="4445" r="14605" b="6985"/>
                <wp:docPr id="1" name="画布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6" name="直接连接符 36"/>
                        <wps:cNvCnPr/>
                        <wps:spPr>
                          <a:xfrm>
                            <a:off x="3200400" y="657860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7" name="矩形 37"/>
                        <wps:cNvSpPr/>
                        <wps:spPr>
                          <a:xfrm>
                            <a:off x="443865" y="850265"/>
                            <a:ext cx="525653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4A5D708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知道或者应知道其权益受到损害</w:t>
                              </w:r>
                              <w: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个工作日内向采购人、采购代理机构提出书面质疑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8" name="直接连接符 38"/>
                        <wps:cNvCnPr/>
                        <wps:spPr>
                          <a:xfrm>
                            <a:off x="3201035" y="1078865"/>
                            <a:ext cx="635" cy="19748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9" name="矩形 39"/>
                        <wps:cNvSpPr/>
                        <wps:spPr>
                          <a:xfrm>
                            <a:off x="228572" y="2080009"/>
                            <a:ext cx="1028208" cy="297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39EC12B">
                              <w:r>
                                <w:rPr>
                                  <w:rFonts w:hint="eastAsia"/>
                                </w:rPr>
                                <w:t>对答复满意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0" name="矩形 40"/>
                        <wps:cNvSpPr/>
                        <wps:spPr>
                          <a:xfrm>
                            <a:off x="3314658" y="2080009"/>
                            <a:ext cx="1142860" cy="295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5FB65B">
                              <w:r>
                                <w:rPr>
                                  <w:rFonts w:hint="eastAsia"/>
                                </w:rPr>
                                <w:t>对答复不满意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1" name="矩形 41"/>
                        <wps:cNvSpPr/>
                        <wps:spPr>
                          <a:xfrm>
                            <a:off x="1891665" y="239395"/>
                            <a:ext cx="2933065" cy="418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7563030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供应商</w:t>
                              </w:r>
                            </w:p>
                            <w:p w14:paraId="3A7195DB"/>
                            <w:p w14:paraId="0C93620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2" name="矩形 42"/>
                        <wps:cNvSpPr/>
                        <wps:spPr>
                          <a:xfrm>
                            <a:off x="2171798" y="2476617"/>
                            <a:ext cx="2171068" cy="495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8C822C0">
                              <w:r>
                                <w:rPr>
                                  <w:rFonts w:hint="eastAsia"/>
                                </w:rPr>
                                <w:t>答复期满后</w:t>
                              </w:r>
                              <w:r>
                                <w:t>15</w:t>
                              </w:r>
                              <w:r>
                                <w:rPr>
                                  <w:rFonts w:hint="eastAsia"/>
                                </w:rPr>
                                <w:t>个工作日内向同级财政部门提出书面投诉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3" name="直接连接符 43"/>
                        <wps:cNvCnPr/>
                        <wps:spPr>
                          <a:xfrm>
                            <a:off x="3200737" y="2971649"/>
                            <a:ext cx="2191" cy="19976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4" name="矩形 44"/>
                        <wps:cNvSpPr/>
                        <wps:spPr>
                          <a:xfrm>
                            <a:off x="2171798" y="3169954"/>
                            <a:ext cx="2171068" cy="495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52357B9">
                              <w:r>
                                <w:rPr>
                                  <w:rFonts w:hint="eastAsia"/>
                                </w:rPr>
                                <w:t>财政部门在收到投诉书后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个工作日内审查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514291" y="1584977"/>
                            <a:ext cx="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3200737" y="3664985"/>
                            <a:ext cx="730" cy="19757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7" name="矩形 47"/>
                        <wps:cNvSpPr/>
                        <wps:spPr>
                          <a:xfrm>
                            <a:off x="571795" y="5150810"/>
                            <a:ext cx="1256780" cy="891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4827C178">
                              <w:r>
                                <w:rPr>
                                  <w:rFonts w:hint="eastAsia"/>
                                </w:rPr>
                                <w:t>不符合投诉条件的不予受理；不属于本部门管辖的转送有关部门</w:t>
                              </w:r>
                            </w:p>
                            <w:p w14:paraId="7069B475"/>
                          </w:txbxContent>
                        </wps:txbx>
                        <wps:bodyPr upright="1"/>
                      </wps:wsp>
                      <wps:wsp>
                        <wps:cNvPr id="48" name="直接连接符 48"/>
                        <wps:cNvCnPr/>
                        <wps:spPr>
                          <a:xfrm>
                            <a:off x="4800740" y="4457474"/>
                            <a:ext cx="457144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9" name="直接连接符 49"/>
                        <wps:cNvCnPr/>
                        <wps:spPr>
                          <a:xfrm>
                            <a:off x="5257884" y="4457474"/>
                            <a:ext cx="730" cy="138740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0" name="矩形 50"/>
                        <wps:cNvSpPr/>
                        <wps:spPr>
                          <a:xfrm>
                            <a:off x="4686089" y="5844875"/>
                            <a:ext cx="1028939" cy="495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7CED7C5">
                              <w:r>
                                <w:rPr>
                                  <w:rFonts w:hint="eastAsia"/>
                                </w:rPr>
                                <w:t>对财政部门处理决定认可的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1" name="直接连接符 51"/>
                        <wps:cNvCnPr/>
                        <wps:spPr>
                          <a:xfrm>
                            <a:off x="5257884" y="6339907"/>
                            <a:ext cx="730" cy="79248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2" name="矩形 52"/>
                        <wps:cNvSpPr/>
                        <wps:spPr>
                          <a:xfrm>
                            <a:off x="4686089" y="7132395"/>
                            <a:ext cx="1028939" cy="495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F9B4854">
                              <w:pPr>
                                <w:spacing w:beforeLines="5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投诉处理结束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3" name="直接连接符 53"/>
                        <wps:cNvCnPr/>
                        <wps:spPr>
                          <a:xfrm flipH="1">
                            <a:off x="1142860" y="4457474"/>
                            <a:ext cx="1461" cy="69333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4" name="矩形 54"/>
                        <wps:cNvSpPr/>
                        <wps:spPr>
                          <a:xfrm>
                            <a:off x="2400370" y="5844875"/>
                            <a:ext cx="1943226" cy="496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32D18938">
                              <w:r>
                                <w:rPr>
                                  <w:rFonts w:hint="eastAsia"/>
                                </w:rPr>
                                <w:t>对财政部门处理决定不服或者财政部门逾期未作处理的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5" name="矩形 55"/>
                        <wps:cNvSpPr/>
                        <wps:spPr>
                          <a:xfrm>
                            <a:off x="2400370" y="7132395"/>
                            <a:ext cx="1943226" cy="495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A7D2BAA"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申请行政复议或者向人民法院提起行政诉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讼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6" name="菱形 56"/>
                        <wps:cNvSpPr/>
                        <wps:spPr>
                          <a:xfrm>
                            <a:off x="1600003" y="1188368"/>
                            <a:ext cx="3200737" cy="893828"/>
                          </a:xfrm>
                          <a:prstGeom prst="diamond">
                            <a:avLst/>
                          </a:pr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4CF2B18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采购人、采购代理机构收到书面质疑后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个工作日内答复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7" name="直接连接符 57"/>
                        <wps:cNvCnPr/>
                        <wps:spPr>
                          <a:xfrm>
                            <a:off x="693420" y="1681480"/>
                            <a:ext cx="914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8" name="直接连接符 58"/>
                        <wps:cNvCnPr/>
                        <wps:spPr>
                          <a:xfrm>
                            <a:off x="686446" y="1634553"/>
                            <a:ext cx="730" cy="4454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685716" y="2377465"/>
                            <a:ext cx="730" cy="49503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0" name="椭圆 60"/>
                        <wps:cNvSpPr/>
                        <wps:spPr>
                          <a:xfrm>
                            <a:off x="343223" y="2872497"/>
                            <a:ext cx="685716" cy="396609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8418556">
                              <w:r>
                                <w:rPr>
                                  <w:rFonts w:hint="eastAsia"/>
                                </w:rPr>
                                <w:t>结束束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1" name="直接连接符 61"/>
                        <wps:cNvCnPr/>
                        <wps:spPr>
                          <a:xfrm>
                            <a:off x="3200737" y="2080009"/>
                            <a:ext cx="730" cy="39660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2" name="菱形 62"/>
                        <wps:cNvSpPr/>
                        <wps:spPr>
                          <a:xfrm>
                            <a:off x="1600003" y="3863290"/>
                            <a:ext cx="3200737" cy="1189097"/>
                          </a:xfrm>
                          <a:prstGeom prst="diamond">
                            <a:avLst/>
                          </a:pr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2D6E7A14">
                              <w:pPr>
                                <w:jc w:val="center"/>
                                <w:rPr>
                                  <w:rFonts w:asci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 w:val="18"/>
                                  <w:szCs w:val="18"/>
                                </w:rPr>
                                <w:t>受理</w:t>
                              </w:r>
                            </w:p>
                            <w:p w14:paraId="2C063252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z w:val="15"/>
                                  <w:szCs w:val="15"/>
                                </w:rPr>
                                <w:t>受理之日起</w:t>
                              </w:r>
                              <w:r>
                                <w:rPr>
                                  <w:rFonts w:ascii="宋体" w:hAnsi="宋体"/>
                                  <w:sz w:val="15"/>
                                  <w:szCs w:val="15"/>
                                </w:rPr>
                                <w:t>30</w:t>
                              </w:r>
                              <w:r>
                                <w:rPr>
                                  <w:rFonts w:hint="eastAsia" w:ascii="宋体" w:hAnsi="宋体"/>
                                  <w:sz w:val="15"/>
                                  <w:szCs w:val="15"/>
                                </w:rPr>
                                <w:t>个工作日内做出处理决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定，内容不符合规定的告之修</w:t>
                              </w:r>
                            </w:p>
                            <w:p w14:paraId="543AA698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</w:p>
                            <w:p w14:paraId="6B094D0A">
                              <w:pPr>
                                <w:jc w:val="center"/>
                                <w:rPr>
                                  <w:rFonts w:asci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改。</w:t>
                              </w:r>
                            </w:p>
                            <w:p w14:paraId="7A0022E5">
                              <w:pPr>
                                <w:rPr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63" name="直接连接符 63"/>
                        <wps:cNvCnPr/>
                        <wps:spPr>
                          <a:xfrm>
                            <a:off x="1142860" y="4457474"/>
                            <a:ext cx="457144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4" name="直接连接符 64"/>
                        <wps:cNvCnPr/>
                        <wps:spPr>
                          <a:xfrm>
                            <a:off x="1142860" y="6042450"/>
                            <a:ext cx="1461" cy="49503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5" name="椭圆 65"/>
                        <wps:cNvSpPr/>
                        <wps:spPr>
                          <a:xfrm>
                            <a:off x="800367" y="6538211"/>
                            <a:ext cx="684985" cy="395880"/>
                          </a:xfrm>
                          <a:prstGeom prst="ellipse">
                            <a:avLst/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CA654EA">
                              <w:r>
                                <w:rPr>
                                  <w:rFonts w:hint="eastAsia"/>
                                </w:rPr>
                                <w:t>结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束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6" name="直接连接符 66"/>
                        <wps:cNvCnPr/>
                        <wps:spPr>
                          <a:xfrm flipH="1">
                            <a:off x="3200737" y="5052387"/>
                            <a:ext cx="730" cy="79248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7" name="直接连接符 67"/>
                        <wps:cNvCnPr/>
                        <wps:spPr>
                          <a:xfrm flipH="1">
                            <a:off x="3200737" y="6339907"/>
                            <a:ext cx="730" cy="79248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8" name="直接连接符 68"/>
                        <wps:cNvCnPr/>
                        <wps:spPr>
                          <a:xfrm>
                            <a:off x="4800740" y="1633824"/>
                            <a:ext cx="342493" cy="729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9" name="矩形 69"/>
                        <wps:cNvSpPr/>
                        <wps:spPr>
                          <a:xfrm>
                            <a:off x="5143233" y="1188368"/>
                            <a:ext cx="799637" cy="1288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rnd" cmpd="sng">
                            <a:solidFill>
                              <a:srgbClr val="000000"/>
                            </a:solidFill>
                            <a:prstDash val="sysDot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9E5EF2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答复以书面形式通知质疑供应商，答复的内容不得涉及商业秘密。</w:t>
                              </w:r>
                            </w:p>
                            <w:p w14:paraId="7F418EA1"/>
                          </w:txbxContent>
                        </wps:txbx>
                        <wps:bodyPr upright="1"/>
                      </wps:wsp>
                      <wps:wsp>
                        <wps:cNvPr id="93" name="矩形 93"/>
                        <wps:cNvSpPr/>
                        <wps:spPr>
                          <a:xfrm>
                            <a:off x="0" y="0"/>
                            <a:ext cx="227965" cy="2971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/>
                        </wps:spPr>
                        <wps:txbx>
                          <w:txbxContent>
                            <w:p w14:paraId="4A7C1DE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供应商投诉处理流程图</w:t>
                              </w:r>
                            </w:p>
                            <w:p w14:paraId="76F5E9D9">
                              <w:pPr>
                                <w:spacing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26" o:spid="_x0000_s1026" o:spt="203" style="height:678.6pt;width:468pt;" coordsize="5943600,8618220" editas="canvas" o:gfxdata="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">
                <o:lock v:ext="edit" aspectratio="f"/>
                <v:shape id="画布 126" o:spid="_x0000_s1026" style="position:absolute;left:0;top:0;height:8618220;width:5943600;" fillcolor="#FFFFFF" filled="t" stroked="t" coordsize="21600,21600" o:gfxdata="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">
                  <v:fill on="t" focussize="0,0"/>
                  <v:stroke color="#FFFFFF" joinstyle="round"/>
                  <v:imagedata o:title=""/>
                  <o:lock v:ext="edit" aspectratio="t"/>
                </v:shape>
                <v:line id="_x0000_s1026" o:spid="_x0000_s1026" o:spt="20" style="position:absolute;left:3200400;top:657860;height:198120;width:635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KOkjfXAAAABgEAAA8AAAAAAAAAAQAg&#10;AAAAIgAAAGRycy9kb3ducmV2LnhtbFBLAQIUABQAAAAIAIdO4kBZ5UJXDwIAAAQEAAAOAAAAAAAA&#10;AAEAIAAAACYBAABkcnMvZTJvRG9jLnhtbFBLBQYAAAAABgAGAFkBAACn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443865;top:850265;height:297180;width:5256530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DAX0/VAAAABgEAAA8AAAAAAAAA&#10;AQAgAAAAIgAAAGRycy9kb3ducmV2LnhtbFBLAQIUABQAAAAIAIdO4kB7ZTf0FAIAAEMEAAAOAAAA&#10;AAAAAAEAIAAAACQBAABkcnMvZTJvRG9jLnhtbFBLBQYAAAAABgAGAFkBAACq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A5D708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知道或者应知道其权益受到损害</w:t>
                        </w:r>
                        <w:r>
                          <w:t>7</w:t>
                        </w:r>
                        <w:r>
                          <w:rPr>
                            <w:rFonts w:hint="eastAsia"/>
                          </w:rPr>
                          <w:t>个工作日内向采购人、采购代理机构提出书面质疑</w:t>
                        </w:r>
                      </w:p>
                    </w:txbxContent>
                  </v:textbox>
                </v:rect>
                <v:line id="_x0000_s1026" o:spid="_x0000_s1026" o:spt="20" style="position:absolute;left:3201035;top:1078865;height:197485;width:635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o6SN9cAAAAGAQAADwAAAAAAAAABACAA&#10;AAAiAAAAZHJzL2Rvd25yZXYueG1sUEsBAhQAFAAAAAgAh07iQCPPlmcOAgAABQQAAA4AAAAAAAAA&#10;AQAgAAAAJgEAAGRycy9lMm9Eb2MueG1sUEsFBgAAAAAGAAYAWQEAAKY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28572;top:2080009;height:297457;width:1028208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DAX0/VAAAABgEAAA8AAAAAAAAAAQAg&#10;AAAAIgAAAGRycy9kb3ducmV2LnhtbFBLAQIUABQAAAAIAIdO4kCb/1hnEQIAAEQEAAAOAAAAAAAA&#10;AAEAIAAAACQBAABkcnMvZTJvRG9jLnhtbFBLBQYAAAAABgAGAFkBAACn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39EC12B">
                        <w:r>
                          <w:rPr>
                            <w:rFonts w:hint="eastAsia"/>
                          </w:rPr>
                          <w:t>对答复满意</w:t>
                        </w:r>
                      </w:p>
                    </w:txbxContent>
                  </v:textbox>
                </v:rect>
                <v:rect id="_x0000_s1026" o:spid="_x0000_s1026" o:spt="1" style="position:absolute;left:3314658;top:2080009;height:295998;width:1142860;" fillcolor="#FFFFFF" filled="t" stroked="f" coordsize="21600,21600" o:gfxdata="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35tSv1AAAAAYBAAAPAAAAAAAAAAEAIAAAACIAAABkcnMvZG93bnJl&#10;di54bWxQSwECFAAUAAAACACHTuJADE/jnsgBAACGAwAADgAAAAAAAAABACAAAAAjAQAAZHJzL2Uy&#10;b0RvYy54bWxQSwUGAAAAAAYABgBZAQAAXQ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015FB65B">
                        <w:r>
                          <w:rPr>
                            <w:rFonts w:hint="eastAsia"/>
                          </w:rPr>
                          <w:t>对答复不满意</w:t>
                        </w:r>
                      </w:p>
                    </w:txbxContent>
                  </v:textbox>
                </v:rect>
                <v:rect id="_x0000_s1026" o:spid="_x0000_s1026" o:spt="1" style="position:absolute;left:1891665;top:239395;height:418465;width:2933065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DAX0/VAAAABgEAAA8AAAAAAAAAAQAg&#10;AAAAIgAAAGRycy9kb3ducmV2LnhtbFBLAQIUABQAAAAIAIdO4kBbKij+EQIAAEQEAAAOAAAAAAAA&#10;AAEAIAAAACQBAABkcnMvZTJvRG9jLnhtbFBLBQYAAAAABgAGAFkBAACn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563030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供应商</w:t>
                        </w:r>
                      </w:p>
                      <w:p w14:paraId="3A7195DB"/>
                      <w:p w14:paraId="0C93620C">
                        <w:pPr>
                          <w:jc w:val="center"/>
                        </w:pPr>
                      </w:p>
                    </w:txbxContent>
                  </v:textbox>
                </v:rect>
                <v:rect id="_x0000_s1026" o:spid="_x0000_s1026" o:spt="1" style="position:absolute;left:2171798;top:2476617;height:495032;width:2171068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MBfT9UAAAAGAQAADwAAAAAAAAAB&#10;ACAAAAAiAAAAZHJzL2Rvd25yZXYueG1sUEsBAhQAFAAAAAgAh07iQIagr9wTAgAARQQAAA4AAAAA&#10;AAAAAQAgAAAAJAEAAGRycy9lMm9Eb2MueG1sUEsFBgAAAAAGAAYAWQEAAKk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8C822C0">
                        <w:r>
                          <w:rPr>
                            <w:rFonts w:hint="eastAsia"/>
                          </w:rPr>
                          <w:t>答复期满后</w:t>
                        </w:r>
                        <w:r>
                          <w:t>15</w:t>
                        </w:r>
                        <w:r>
                          <w:rPr>
                            <w:rFonts w:hint="eastAsia"/>
                          </w:rPr>
                          <w:t>个工作日内向同级财政部门提出书面投诉</w:t>
                        </w:r>
                      </w:p>
                    </w:txbxContent>
                  </v:textbox>
                </v:rect>
                <v:line id="_x0000_s1026" o:spid="_x0000_s1026" o:spt="20" style="position:absolute;left:3200737;top:2971649;height:199762;width:2191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KOkjfXAAAABgEAAA8AAAAAAAAA&#10;AQAgAAAAIgAAAGRycy9kb3ducmV2LnhtbFBLAQIUABQAAAAIAIdO4kB89Y6hEgIAAAYEAAAOAAAA&#10;AAAAAAEAIAAAACYBAABkcnMvZTJvRG9jLnhtbFBLBQYAAAAABgAGAFkBAACq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171798;top:3169954;height:495032;width:2171068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QwF9P1QAAAAYBAAAPAAAAAAAAAAEA&#10;IAAAACIAAABkcnMvZG93bnJldi54bWxQSwECFAAUAAAACACHTuJABbsbihICAABFBAAADgAAAAAA&#10;AAABACAAAAAkAQAAZHJzL2Uyb0RvYy54bWxQSwUGAAAAAAYABgBZAQAAqA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52357B9">
                        <w:r>
                          <w:rPr>
                            <w:rFonts w:hint="eastAsia"/>
                          </w:rPr>
                          <w:t>财政部门在收到投诉书后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个工作日内审查</w:t>
                        </w:r>
                      </w:p>
                    </w:txbxContent>
                  </v:textbox>
                </v:rect>
                <v:line id="_x0000_s1026" o:spid="_x0000_s1026" o:spt="20" style="position:absolute;left:2514291;top:1584977;height:0;width: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KOkjfXAAAABgEAAA8AAAAAAAAAAQAgAAAA&#10;IgAAAGRycy9kb3ducmV2LnhtbFBLAQIUABQAAAAIAIdO4kAb/ZIkDAIAAP4DAAAOAAAAAAAAAAEA&#10;IAAAACYBAABkcnMvZTJvRG9jLnhtbFBLBQYAAAAABgAGAFkBAACk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200737;top:3664985;height:197575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o6SN9cAAAAGAQAADwAAAAAAAAAB&#10;ACAAAAAiAAAAZHJzL2Rvd25yZXYueG1sUEsBAhQAFAAAAAgAh07iQFaJ4NkRAgAABQQAAA4AAAAA&#10;AAAAAQAgAAAAJgEAAGRycy9lMm9Eb2MueG1sUEsFBgAAAAAGAAYAWQEAAKk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571795;top:5150810;height:891641;width:1256780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DAX0/VAAAABgEAAA8AAAAAAAAAAQAg&#10;AAAAIgAAAGRycy9kb3ducmV2LnhtbFBLAQIUABQAAAAIAIdO4kBUe6ZfEQIAAEQEAAAOAAAAAAAA&#10;AAEAIAAAACQBAABkcnMvZTJvRG9jLnhtbFBLBQYAAAAABgAGAFkBAACn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827C178">
                        <w:r>
                          <w:rPr>
                            <w:rFonts w:hint="eastAsia"/>
                          </w:rPr>
                          <w:t>不符合投诉条件的不予受理；不属于本部门管辖的转送有关部门</w:t>
                        </w:r>
                      </w:p>
                      <w:p w14:paraId="7069B475"/>
                    </w:txbxContent>
                  </v:textbox>
                </v:rect>
                <v:line id="_x0000_s1026" o:spid="_x0000_s1026" o:spt="20" style="position:absolute;left:4800740;top:4457474;height:729;width:457144;" filled="f" stroked="t" coordsize="21600,21600" o:gfxdata="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BMIojUAAAABgEAAA8AAAAAAAAAAQAgAAAAIgAAAGRycy9k&#10;b3ducmV2LnhtbFBLAQIUABQAAAAIAIdO4kDQuP3LBgIAAAEEAAAOAAAAAAAAAAEAIAAAACMBAABk&#10;cnMvZTJvRG9jLnhtbFBLBQYAAAAABgAGAFkBAACb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5257884;top:4457474;height:1387401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jpI31wAAAAYBAAAPAAAAAAAAAAEA&#10;IAAAACIAAABkcnMvZG93bnJldi54bWxQSwECFAAUAAAACACHTuJAoOtOJxACAAAGBAAADgAAAAAA&#10;AAABACAAAAAmAQAAZHJzL2Uyb0RvYy54bWxQSwUGAAAAAAYABgBZAQAAq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4686089;top:5844875;height:495761;width:1028939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DAX0/VAAAABgEAAA8AAAAAAAAA&#10;AQAgAAAAIgAAAGRycy9kb3ducmV2LnhtbFBLAQIUABQAAAAIAIdO4kDS4kMzFAIAAEUEAAAOAAAA&#10;AAAAAAEAIAAAACQBAABkcnMvZTJvRG9jLnhtbFBLBQYAAAAABgAGAFkBAACq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7CED7C5">
                        <w:r>
                          <w:rPr>
                            <w:rFonts w:hint="eastAsia"/>
                          </w:rPr>
                          <w:t>对财政部门处理决定认可的</w:t>
                        </w:r>
                      </w:p>
                    </w:txbxContent>
                  </v:textbox>
                </v:rect>
                <v:line id="_x0000_s1026" o:spid="_x0000_s1026" o:spt="20" style="position:absolute;left:5257884;top:6339907;height:792488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o6SN9cAAAAGAQAADwAAAAAAAAAB&#10;ACAAAAAiAAAAZHJzL2Rvd25yZXYueG1sUEsBAhQAFAAAAAgAh07iQOYNm+gRAgAABQQAAA4AAAAA&#10;AAAAAQAgAAAAJgEAAGRycy9lMm9Eb2MueG1sUEsFBgAAAAAGAAYAWQEAAKk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4686089;top:7132395;height:495032;width:1028939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DAX0/VAAAABgEAAA8AAAAA&#10;AAAAAQAgAAAAIgAAAGRycy9kb3ducmV2LnhtbFBLAQIUABQAAAAIAIdO4kDuRqVLFwIAAEUEAAAO&#10;AAAAAAAAAAEAIAAAACQBAABkcnMvZTJvRG9jLnhtbFBLBQYAAAAABgAGAFkBAACt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F9B4854">
                        <w:pPr>
                          <w:spacing w:beforeLines="50"/>
                          <w:jc w:val="center"/>
                        </w:pPr>
                        <w:r>
                          <w:rPr>
                            <w:rFonts w:hint="eastAsia"/>
                          </w:rPr>
                          <w:t>投诉处理结束</w:t>
                        </w:r>
                      </w:p>
                    </w:txbxContent>
                  </v:textbox>
                </v:rect>
                <v:line id="_x0000_s1026" o:spid="_x0000_s1026" o:spt="20" style="position:absolute;left:1142860;top:4457474;flip:x;height:693336;width:1461;" filled="f" stroked="t" coordsize="21600,21600" o:gfxdata="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F+otcAAAAGAQAA&#10;DwAAAAAAAAABACAAAAAiAAAAZHJzL2Rvd25yZXYueG1sUEsBAhQAFAAAAAgAh07iQPghfacaAgAA&#10;EAQAAA4AAAAAAAAAAQAgAAAAJgEAAGRycy9lMm9Eb2MueG1sUEsFBgAAAAAGAAYAWQEAALIFAAAA&#10;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_x0000_s1026" o:spid="_x0000_s1026" o:spt="1" style="position:absolute;left:2400370;top:5844875;height:496490;width:1943226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QwF9P1QAAAAYBAAAPAAAA&#10;AAAAAAEAIAAAACIAAABkcnMvZG93bnJldi54bWxQSwECFAAUAAAACACHTuJAfypdwBgCAABFBAAA&#10;DgAAAAAAAAABACAAAAAkAQAAZHJzL2Uyb0RvYy54bWxQSwUGAAAAAAYABgBZAQAAr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2D18938">
                        <w:r>
                          <w:rPr>
                            <w:rFonts w:hint="eastAsia"/>
                          </w:rPr>
                          <w:t>对财政部门处理决定不服或者财政部门逾期未作处理的</w:t>
                        </w:r>
                      </w:p>
                    </w:txbxContent>
                  </v:textbox>
                </v:rect>
                <v:rect id="_x0000_s1026" o:spid="_x0000_s1026" o:spt="1" style="position:absolute;left:2400370;top:7132395;height:495761;width:1943226;" fillcolor="#FFFFFF" filled="t" stroked="t" coordsize="21600,21600" o:gfxdata="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DAX0/VAAAABgEAAA8AAAAAAAAA&#10;AQAgAAAAIgAAAGRycy9kb3ducmV2LnhtbFBLAQIUABQAAAAIAIdO4kBVclUfFAIAAEUEAAAOAAAA&#10;AAAAAAEAIAAAACQBAABkcnMvZTJvRG9jLnhtbFBLBQYAAAAABgAGAFkBAACq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A7D2BAA"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申请行政复议或者向人民法院提起行政诉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讼</w:t>
                        </w:r>
                      </w:p>
                    </w:txbxContent>
                  </v:textbox>
                </v:rect>
                <v:shape id="_x0000_s1026" o:spid="_x0000_s1026" o:spt="4" type="#_x0000_t4" style="position:absolute;left:1600003;top:1188368;height:893828;width:3200737;" filled="f" stroked="t" coordsize="21600,21600" o:gfxdata="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EbtLHVAAAABgEAAA8AAAAAAAAAAQAg&#10;AAAAIgAAAGRycy9kb3ducmV2LnhtbFBLAQIUABQAAAAIAIdO4kAFCbPREQIAAB8EAAAOAAAAAAAA&#10;AAEAIAAAACQBAABkcnMvZTJvRG9jLnhtbFBLBQYAAAAABgAGAFkBAACnBQAAAAA=&#10;">
                  <v:fill on="f" focussize="0,0"/>
                  <v:stroke weight="0.25pt" color="#000000" joinstyle="miter"/>
                  <v:imagedata o:title=""/>
                  <o:lock v:ext="edit" aspectratio="f"/>
                  <v:textbox>
                    <w:txbxContent>
                      <w:p w14:paraId="4CF2B18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采购人、采购代理机构收到书面质疑后</w:t>
                        </w:r>
                        <w:r>
                          <w:rPr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个工作日内答复</w:t>
                        </w:r>
                      </w:p>
                    </w:txbxContent>
                  </v:textbox>
                </v:shape>
                <v:line id="_x0000_s1026" o:spid="_x0000_s1026" o:spt="20" style="position:absolute;left:693420;top:1681480;height:635;width:914400;" filled="f" stroked="t" coordsize="21600,21600" o:gfxdata="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ATCKI1AAAAAYBAAAPAAAAAAAAAAEAIAAAACIAAABkcnMv&#10;ZG93bnJldi54bWxQSwECFAAUAAAACACHTuJAPKOhEQcCAAAABAAADgAAAAAAAAABACAAAAAjAQAA&#10;ZHJzL2Uyb0RvYy54bWxQSwUGAAAAAAYABgBZAQAAn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686446;top:1634553;height:445456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jpI31wAAAAYBAAAPAAAAAAAAAAEA&#10;IAAAACIAAABkcnMvZG93bnJldi54bWxQSwECFAAUAAAACACHTuJAbSINthACAAAEBAAADgAAAAAA&#10;AAABACAAAAAmAQAAZHJzL2Uyb0RvYy54bWxQSwUGAAAAAAYABgBZAQAAq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685716;top:2377465;height:495032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jpI31wAAAAYBAAAPAAAAAAAAAAEA&#10;IAAAACIAAABkcnMvZG93bnJldi54bWxQSwECFAAUAAAACACHTuJA42q64xACAAAEBAAADgAAAAAA&#10;AAABACAAAAAmAQAAZHJzL2Uyb0RvYy54bWxQSwUGAAAAAAYABgBZAQAAq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3" type="#_x0000_t3" style="position:absolute;left:343223;top:2872497;height:396609;width:685716;" filled="f" stroked="t" coordsize="21600,21600" o:gfxdata="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JVumdcAAAAGAQAADwAAAAAAAAABACAAAAAi&#10;AAAAZHJzL2Rvd25yZXYueG1sUEsBAhQAFAAAAAgAh07iQCZgBkcLAgAAFAQAAA4AAAAAAAAAAQAg&#10;AAAAJgEAAGRycy9lMm9Eb2MueG1sUEsFBgAAAAAGAAYAWQEAAKMFAAAAAA==&#10;">
                  <v:fill on="f" focussize="0,0"/>
                  <v:stroke weight="1pt" color="#000000" joinstyle="round"/>
                  <v:imagedata o:title=""/>
                  <o:lock v:ext="edit" aspectratio="f"/>
                  <v:textbox>
                    <w:txbxContent>
                      <w:p w14:paraId="58418556">
                        <w:r>
                          <w:rPr>
                            <w:rFonts w:hint="eastAsia"/>
                          </w:rPr>
                          <w:t>结束束</w:t>
                        </w:r>
                      </w:p>
                    </w:txbxContent>
                  </v:textbox>
                </v:shape>
                <v:line id="_x0000_s1026" o:spid="_x0000_s1026" o:spt="20" style="position:absolute;left:3200737;top:2080009;height:396609;width:730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o6SN9cAAAAGAQAADwAAAAAAAAAB&#10;ACAAAAAiAAAAZHJzL2Rvd25yZXYueG1sUEsBAhQAFAAAAAgAh07iQGa2YucRAgAABQQAAA4AAAAA&#10;AAAAAQAgAAAAJgEAAGRycy9lMm9Eb2MueG1sUEsFBgAAAAAGAAYAWQEAAKk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4" type="#_x0000_t4" style="position:absolute;left:1600003;top:3863290;height:1189097;width:3200737;" filled="f" stroked="t" coordsize="21600,21600" o:gfxdata="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EbtLHVAAAABgEAAA8AAAAAAAAAAQAg&#10;AAAAIgAAAGRycy9kb3ducmV2LnhtbFBLAQIUABQAAAAIAIdO4kAepTjtEQIAACAEAAAOAAAAAAAA&#10;AAEAIAAAACQBAABkcnMvZTJvRG9jLnhtbFBLBQYAAAAABgAGAFkBAACnBQAAAAA=&#10;">
                  <v:fill on="f" focussize="0,0"/>
                  <v:stroke weight="0.25pt" color="#000000" joinstyle="miter"/>
                  <v:imagedata o:title=""/>
                  <o:lock v:ext="edit" aspectratio="f"/>
                  <v:textbox>
                    <w:txbxContent>
                      <w:p w14:paraId="2D6E7A14">
                        <w:pPr>
                          <w:jc w:val="center"/>
                          <w:rPr>
                            <w:rFonts w:asci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/>
                            <w:sz w:val="18"/>
                            <w:szCs w:val="18"/>
                          </w:rPr>
                          <w:t>受理</w:t>
                        </w:r>
                      </w:p>
                      <w:p w14:paraId="2C063252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="宋体" w:hAnsi="宋体"/>
                            <w:sz w:val="15"/>
                            <w:szCs w:val="15"/>
                          </w:rPr>
                          <w:t>受理之日起</w:t>
                        </w:r>
                        <w:r>
                          <w:rPr>
                            <w:rFonts w:ascii="宋体" w:hAnsi="宋体"/>
                            <w:sz w:val="15"/>
                            <w:szCs w:val="15"/>
                          </w:rPr>
                          <w:t>30</w:t>
                        </w:r>
                        <w:r>
                          <w:rPr>
                            <w:rFonts w:hint="eastAsia" w:ascii="宋体" w:hAnsi="宋体"/>
                            <w:sz w:val="15"/>
                            <w:szCs w:val="15"/>
                          </w:rPr>
                          <w:t>个工作日内做出处理决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定，内容不符合规定的告之修</w:t>
                        </w:r>
                      </w:p>
                      <w:p w14:paraId="543AA698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</w:p>
                      <w:p w14:paraId="6B094D0A">
                        <w:pPr>
                          <w:jc w:val="center"/>
                          <w:rPr>
                            <w:rFonts w:ascii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改。</w:t>
                        </w:r>
                      </w:p>
                      <w:p w14:paraId="7A0022E5">
                        <w:pPr>
                          <w:rPr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142860;top:4457474;height:729;width:457144;" filled="f" stroked="t" coordsize="21600,21600" o:gfxdata="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BMIojUAAAABgEAAA8AAAAAAAAAAQAgAAAAIgAAAGRy&#10;cy9kb3ducmV2LnhtbFBLAQIUABQAAAAIAIdO4kBTq8snCQIAAAEEAAAOAAAAAAAAAAEAIAAAACMB&#10;AABkcnMvZTJvRG9jLnhtbFBLBQYAAAAABgAGAFkBAACe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142860;top:6042450;height:495032;width:1461;" filled="f" stroked="t" coordsize="21600,21600" o:gfxdata="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o6SN9cAAAAGAQAADwAAAAAAAAABACAA&#10;AAAiAAAAZHJzL2Rvd25yZXYueG1sUEsBAhQAFAAAAAgAh07iQDzF/5wOAgAABgQAAA4AAAAAAAAA&#10;AQAgAAAAJgEAAGRycy9lMm9Eb2MueG1sUEsFBgAAAAAGAAYAWQEAAKY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3" type="#_x0000_t3" style="position:absolute;left:800367;top:6538211;height:395880;width:684985;" filled="f" stroked="t" coordsize="21600,21600" o:gfxdata="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JVumdcAAAAGAQAADwAAAAAAAAABACAAAAAi&#10;AAAAZHJzL2Rvd25yZXYueG1sUEsBAhQAFAAAAAgAh07iQDIUe1gLAgAAFAQAAA4AAAAAAAAAAQAg&#10;AAAAJgEAAGRycy9lMm9Eb2MueG1sUEsFBgAAAAAGAAYAWQEAAKMFAAAAAA==&#10;">
                  <v:fill on="f" focussize="0,0"/>
                  <v:stroke weight="1pt" color="#000000" joinstyle="round"/>
                  <v:imagedata o:title=""/>
                  <o:lock v:ext="edit" aspectratio="f"/>
                  <v:textbox>
                    <w:txbxContent>
                      <w:p w14:paraId="5CA654EA">
                        <w:r>
                          <w:rPr>
                            <w:rFonts w:hint="eastAsia"/>
                          </w:rPr>
                          <w:t>结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束</w:t>
                        </w:r>
                      </w:p>
                    </w:txbxContent>
                  </v:textbox>
                </v:shape>
                <v:line id="_x0000_s1026" o:spid="_x0000_s1026" o:spt="20" style="position:absolute;left:3200737;top:5052387;flip:x;height:792488;width:730;" filled="f" stroked="t" coordsize="21600,21600" o:gfxdata="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IUX6i1wAAAAYBAAAP&#10;AAAAAAAAAAEAIAAAACIAAABkcnMvZG93bnJldi54bWxQSwECFAAUAAAACACHTuJAN3eC0RkCAAAP&#10;BAAADgAAAAAAAAABACAAAAAmAQAAZHJzL2Uyb0RvYy54bWxQSwUGAAAAAAYABgBZAQAAs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200737;top:6339907;flip:x;height:792488;width:730;" filled="f" stroked="t" coordsize="21600,21600" o:gfxdata="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hRfqLXAAAABgEAAA8A&#10;AAAAAAAAAQAgAAAAIgAAAGRycy9kb3ducmV2LnhtbFBLAQIUABQAAAAIAIdO4kC4EDxUGAIAAA8E&#10;AAAOAAAAAAAAAAEAIAAAACYBAABkcnMvZTJvRG9jLnhtbFBLBQYAAAAABgAGAFkBAACw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4800740;top:1633824;height:729;width:342493;" filled="f" stroked="t" coordsize="21600,21600" o:gfxdata="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TCKI1AAAAAYBAAAPAAAAAAAAAAEAIAAAACIAAABk&#10;cnMvZG93bnJldi54bWxQSwECFAAUAAAACACHTuJA1aVeDwoCAAABBAAADgAAAAAAAAABACAAAAAj&#10;AQAAZHJzL2Uyb0RvYy54bWxQSwUGAAAAAAYABgBZAQAAnwUAAAAA&#10;">
                  <v:fill on="f" focussize="0,0"/>
                  <v:stroke color="#000000" joinstyle="round"/>
                  <v:imagedata o:title=""/>
                  <o:lock v:ext="edit" aspectratio="f"/>
                </v:line>
                <v:rect id="_x0000_s1026" o:spid="_x0000_s1026" o:spt="1" style="position:absolute;left:5143233;top:1188368;height:1288249;width:799637;" fillcolor="#FFFFFF" filled="t" stroked="t" coordsize="21600,21600" o:gfxdata="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i1xx7UAAAABgEAAA8AAAAA&#10;AAAAAQAgAAAAIgAAAGRycy9kb3ducmV2LnhtbFBLAQIUABQAAAAIAIdO4kA9DiRIGAIAAEYEAAAO&#10;AAAAAAAAAAEAIAAAACMBAABkcnMvZTJvRG9jLnhtbFBLBQYAAAAABgAGAFkBAACtBQAAAAA=&#10;">
                  <v:fill on="t" focussize="0,0"/>
                  <v:stroke weight="1pt" color="#000000" joinstyle="miter" dashstyle="1 1" endcap="round"/>
                  <v:imagedata o:title=""/>
                  <o:lock v:ext="edit" aspectratio="f"/>
                  <v:textbox>
                    <w:txbxContent>
                      <w:p w14:paraId="19E5EF2F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答复以书面形式通知质疑供应商，答复的内容不得涉及商业秘密。</w:t>
                        </w:r>
                      </w:p>
                      <w:p w14:paraId="7F418EA1"/>
                    </w:txbxContent>
                  </v:textbox>
                </v:rect>
                <v:rect id="_x0000_s1026" o:spid="_x0000_s1026" o:spt="1" style="position:absolute;left:0;top:0;height:297180;width:227965;" filled="f" stroked="f" coordsize="21600,21600" o:gfxdata="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VAz/fU&#10;AAAABgEAAA8AAAAAAAAAAQAgAAAAIgAAAGRycy9kb3ducmV2LnhtbFBLAQIUABQAAAAIAIdO4kDr&#10;HIMksgEAAFoDAAAOAAAAAAAAAAEAIAAAACMBAABkcnMvZTJvRG9jLnhtbFBLBQYAAAAABgAGAFkB&#10;AABHBQAAAAA=&#10;">
                  <v:fill on="f" focussize="0,0"/>
                  <v:stroke on="f" weight="1pt"/>
                  <v:imagedata o:title=""/>
                  <o:lock v:ext="edit" aspectratio="f"/>
                  <v:textbox>
                    <w:txbxContent>
                      <w:p w14:paraId="4A7C1DE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供应商投诉处理流程图</w:t>
                        </w:r>
                      </w:p>
                      <w:p w14:paraId="76F5E9D9">
                        <w:pPr>
                          <w:spacing w:line="200" w:lineRule="exac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2JiNTdiODQ2NWVhMjAyM2Y0OTI3OTM1OTNmY2EifQ=="/>
  </w:docVars>
  <w:rsids>
    <w:rsidRoot w:val="00B97507"/>
    <w:rsid w:val="006326D7"/>
    <w:rsid w:val="007A2D66"/>
    <w:rsid w:val="00834FBA"/>
    <w:rsid w:val="0098508D"/>
    <w:rsid w:val="00B97507"/>
    <w:rsid w:val="15A93B80"/>
    <w:rsid w:val="17D63009"/>
    <w:rsid w:val="1ECA7EAA"/>
    <w:rsid w:val="1FE276E8"/>
    <w:rsid w:val="21F11795"/>
    <w:rsid w:val="2B531F0B"/>
    <w:rsid w:val="37D55144"/>
    <w:rsid w:val="3B487D22"/>
    <w:rsid w:val="4CFA1D44"/>
    <w:rsid w:val="4F46045B"/>
    <w:rsid w:val="57CC2E0E"/>
    <w:rsid w:val="663C4F6B"/>
    <w:rsid w:val="6FAC7FE3"/>
    <w:rsid w:val="714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oter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uiPriority w:val="99"/>
    <w:rPr>
      <w:sz w:val="18"/>
      <w:szCs w:val="18"/>
    </w:rPr>
  </w:style>
  <w:style w:type="paragraph" w:customStyle="1" w:styleId="8">
    <w:name w:val="List Paragraph1"/>
    <w:basedOn w:val="1"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422</Words>
  <Characters>442</Characters>
  <Lines>0</Lines>
  <Paragraphs>0</Paragraphs>
  <TotalTime>25</TotalTime>
  <ScaleCrop>false</ScaleCrop>
  <LinksUpToDate>false</LinksUpToDate>
  <CharactersWithSpaces>444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Litings</cp:lastModifiedBy>
  <cp:lastPrinted>2019-09-27T01:20:00Z</cp:lastPrinted>
  <dcterms:modified xsi:type="dcterms:W3CDTF">2025-10-23T09:20:53Z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E1DEEB4D37CE4C0EBD5B2E77D5892ACB</vt:lpwstr>
  </property>
  <property fmtid="{D5CDD505-2E9C-101B-9397-08002B2CF9AE}" pid="4" name="KSOTemplateDocerSaveRecord">
    <vt:lpwstr>eyJoZGlkIjoiZTI0NTAwYTQwMzMwZmIwOGVkNjZiZjY0NzMxMGNjYWQiLCJ1c2VySWQiOiIzMjMyMTc4MzAifQ==</vt:lpwstr>
  </property>
</Properties>
</file>